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5DC" w:rsidRDefault="008565DC" w:rsidP="008565DC">
      <w:pPr>
        <w:widowControl/>
        <w:rPr>
          <w:noProof/>
        </w:rPr>
      </w:pPr>
      <w:bookmarkStart w:id="0" w:name="_GoBack"/>
      <w:bookmarkEnd w:id="0"/>
    </w:p>
    <w:p w:rsidR="008565DC" w:rsidRDefault="008565DC" w:rsidP="008565DC">
      <w:pPr>
        <w:widowControl/>
        <w:rPr>
          <w:rFonts w:hint="eastAsia"/>
          <w:noProof/>
        </w:rPr>
      </w:pPr>
    </w:p>
    <w:p w:rsidR="00F82D28" w:rsidRPr="00C41464" w:rsidRDefault="0097499E" w:rsidP="00F82D28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 w:rsidRPr="00E13C58">
        <w:rPr>
          <w:noProof/>
        </w:rPr>
        <w:drawing>
          <wp:inline distT="0" distB="0" distL="0" distR="0">
            <wp:extent cx="1209675" cy="1209675"/>
            <wp:effectExtent l="0" t="0" r="0" b="0"/>
            <wp:docPr id="1" name="圖片 1" descr="一張含有 文字, 標誌, 符號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一張含有 文字, 標誌, 符號, 字型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28" w:rsidRDefault="00F82D28" w:rsidP="00F82D28">
      <w:pPr>
        <w:widowControl/>
        <w:jc w:val="center"/>
        <w:rPr>
          <w:rFonts w:ascii="標楷體" w:eastAsia="標楷體" w:hAnsi="標楷體"/>
          <w:b/>
          <w:sz w:val="52"/>
          <w:szCs w:val="52"/>
        </w:rPr>
      </w:pPr>
      <w:r w:rsidRPr="00F958B4">
        <w:rPr>
          <w:rFonts w:ascii="標楷體" w:eastAsia="標楷體" w:hAnsi="標楷體" w:hint="eastAsia"/>
          <w:b/>
          <w:sz w:val="52"/>
          <w:szCs w:val="52"/>
        </w:rPr>
        <w:t>教育部國民及學前教育署</w:t>
      </w:r>
    </w:p>
    <w:p w:rsidR="00F82D28" w:rsidRPr="00F958B4" w:rsidRDefault="00F82D28" w:rsidP="00F82D28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 w:rsidRPr="00F958B4">
        <w:rPr>
          <w:rFonts w:ascii="標楷體" w:eastAsia="標楷體" w:hAnsi="標楷體" w:hint="eastAsia"/>
          <w:b/>
          <w:sz w:val="40"/>
          <w:szCs w:val="40"/>
        </w:rPr>
        <w:t>國立高級中等學校校務基金會計管理</w:t>
      </w:r>
    </w:p>
    <w:p w:rsidR="00F82D28" w:rsidRPr="00C41464" w:rsidRDefault="00F82D28" w:rsidP="00F82D28">
      <w:pPr>
        <w:widowControl/>
        <w:jc w:val="center"/>
        <w:rPr>
          <w:rFonts w:ascii="標楷體" w:eastAsia="標楷體" w:hAnsi="標楷體"/>
          <w:b/>
          <w:sz w:val="44"/>
          <w:szCs w:val="44"/>
        </w:rPr>
      </w:pPr>
      <w:r w:rsidRPr="00F958B4">
        <w:rPr>
          <w:rFonts w:ascii="標楷體" w:eastAsia="標楷體" w:hAnsi="標楷體" w:hint="eastAsia"/>
          <w:b/>
          <w:sz w:val="40"/>
          <w:szCs w:val="40"/>
        </w:rPr>
        <w:t>系統建置案</w:t>
      </w:r>
    </w:p>
    <w:p w:rsidR="00F82D28" w:rsidRPr="00E04F25" w:rsidRDefault="00F82D28" w:rsidP="00F82D28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</w:p>
    <w:p w:rsidR="00F82D28" w:rsidRDefault="00F82D28" w:rsidP="00F82D28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</w:p>
    <w:p w:rsidR="00F82D28" w:rsidRPr="008823C9" w:rsidRDefault="00F82D28" w:rsidP="00F82D28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</w:p>
    <w:p w:rsidR="00F82D28" w:rsidRPr="00C41464" w:rsidRDefault="00AD212A" w:rsidP="00F82D28">
      <w:pPr>
        <w:widowControl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60"/>
          <w:szCs w:val="60"/>
        </w:rPr>
        <w:t>請</w:t>
      </w:r>
      <w:r w:rsidR="00F82D28">
        <w:rPr>
          <w:rFonts w:ascii="標楷體" w:eastAsia="標楷體" w:hAnsi="標楷體" w:hint="eastAsia"/>
          <w:b/>
          <w:sz w:val="60"/>
          <w:szCs w:val="60"/>
        </w:rPr>
        <w:t>購系統操作手冊</w:t>
      </w:r>
      <w:r w:rsidR="00F82D28" w:rsidRPr="00AC664F">
        <w:rPr>
          <w:rFonts w:ascii="標楷體" w:eastAsia="標楷體" w:hAnsi="標楷體" w:hint="eastAsia"/>
          <w:b/>
          <w:sz w:val="20"/>
          <w:szCs w:val="20"/>
        </w:rPr>
        <w:t>V</w:t>
      </w:r>
      <w:r w:rsidR="00F82D28">
        <w:rPr>
          <w:rFonts w:ascii="標楷體" w:eastAsia="標楷體" w:hAnsi="標楷體" w:hint="eastAsia"/>
          <w:b/>
          <w:sz w:val="20"/>
          <w:szCs w:val="20"/>
        </w:rPr>
        <w:t>1</w:t>
      </w:r>
      <w:r w:rsidR="00F82D28" w:rsidRPr="00AC664F">
        <w:rPr>
          <w:rFonts w:ascii="標楷體" w:eastAsia="標楷體" w:hAnsi="標楷體" w:hint="eastAsia"/>
          <w:b/>
          <w:sz w:val="20"/>
          <w:szCs w:val="20"/>
        </w:rPr>
        <w:t>.0</w:t>
      </w:r>
    </w:p>
    <w:p w:rsidR="00F82D28" w:rsidRPr="00B109D0" w:rsidRDefault="00F82D28" w:rsidP="00F82D28">
      <w:pPr>
        <w:widowControl/>
        <w:jc w:val="center"/>
        <w:rPr>
          <w:rFonts w:ascii="標楷體" w:eastAsia="標楷體" w:hAnsi="標楷體"/>
          <w:sz w:val="40"/>
          <w:szCs w:val="40"/>
        </w:rPr>
      </w:pPr>
    </w:p>
    <w:p w:rsidR="00F82D28" w:rsidRPr="00E04F25" w:rsidRDefault="00F82D28" w:rsidP="00F82D28">
      <w:pPr>
        <w:widowControl/>
        <w:jc w:val="center"/>
        <w:rPr>
          <w:rFonts w:ascii="標楷體" w:eastAsia="標楷體" w:hAnsi="標楷體"/>
          <w:sz w:val="40"/>
          <w:szCs w:val="40"/>
        </w:rPr>
      </w:pPr>
    </w:p>
    <w:p w:rsidR="00F82D28" w:rsidRPr="00E04F25" w:rsidRDefault="00F82D28" w:rsidP="00F82D28">
      <w:pPr>
        <w:widowControl/>
        <w:jc w:val="center"/>
        <w:rPr>
          <w:rFonts w:ascii="標楷體" w:eastAsia="標楷體" w:hAnsi="標楷體"/>
          <w:sz w:val="40"/>
          <w:szCs w:val="40"/>
        </w:rPr>
      </w:pPr>
    </w:p>
    <w:p w:rsidR="00F82D28" w:rsidRPr="00E04F25" w:rsidRDefault="00F82D28" w:rsidP="00F82D28">
      <w:pPr>
        <w:widowControl/>
        <w:jc w:val="center"/>
        <w:rPr>
          <w:rFonts w:ascii="標楷體" w:eastAsia="標楷體" w:hAnsi="標楷體"/>
          <w:sz w:val="40"/>
          <w:szCs w:val="40"/>
        </w:rPr>
      </w:pPr>
    </w:p>
    <w:p w:rsidR="00F82D28" w:rsidRDefault="00F82D28" w:rsidP="00F82D28">
      <w:pPr>
        <w:widowControl/>
        <w:jc w:val="center"/>
        <w:rPr>
          <w:rFonts w:ascii="標楷體" w:eastAsia="標楷體" w:hAnsi="標楷體"/>
          <w:b/>
          <w:sz w:val="52"/>
          <w:szCs w:val="52"/>
        </w:rPr>
      </w:pPr>
      <w:r w:rsidRPr="00AC664F">
        <w:rPr>
          <w:rFonts w:ascii="標楷體" w:eastAsia="標楷體" w:hAnsi="標楷體" w:hint="eastAsia"/>
          <w:b/>
          <w:sz w:val="52"/>
          <w:szCs w:val="52"/>
        </w:rPr>
        <w:t>艾富資訊股份有限公司</w:t>
      </w:r>
    </w:p>
    <w:p w:rsidR="00F82D28" w:rsidRDefault="00F82D28" w:rsidP="00F82D28">
      <w:pPr>
        <w:widowControl/>
        <w:jc w:val="center"/>
        <w:rPr>
          <w:rFonts w:ascii="標楷體" w:eastAsia="標楷體" w:hAnsi="標楷體"/>
          <w:b/>
          <w:sz w:val="52"/>
          <w:szCs w:val="52"/>
        </w:rPr>
      </w:pPr>
      <w:r w:rsidRPr="00C41464">
        <w:rPr>
          <w:rFonts w:ascii="標楷體" w:eastAsia="標楷體" w:hAnsi="標楷體" w:hint="eastAsia"/>
          <w:sz w:val="40"/>
          <w:szCs w:val="40"/>
        </w:rPr>
        <w:t>中華民國1</w:t>
      </w:r>
      <w:r>
        <w:rPr>
          <w:rFonts w:ascii="標楷體" w:eastAsia="標楷體" w:hAnsi="標楷體" w:hint="eastAsia"/>
          <w:sz w:val="40"/>
          <w:szCs w:val="40"/>
        </w:rPr>
        <w:t>15</w:t>
      </w:r>
      <w:r w:rsidRPr="00C41464">
        <w:rPr>
          <w:rFonts w:ascii="標楷體" w:eastAsia="標楷體" w:hAnsi="標楷體" w:hint="eastAsia"/>
          <w:sz w:val="40"/>
          <w:szCs w:val="40"/>
        </w:rPr>
        <w:t>年</w:t>
      </w:r>
      <w:r>
        <w:rPr>
          <w:rFonts w:ascii="標楷體" w:eastAsia="標楷體" w:hAnsi="標楷體" w:hint="eastAsia"/>
          <w:sz w:val="40"/>
          <w:szCs w:val="40"/>
        </w:rPr>
        <w:t>06</w:t>
      </w:r>
      <w:r w:rsidRPr="00C41464">
        <w:rPr>
          <w:rFonts w:ascii="標楷體" w:eastAsia="標楷體" w:hAnsi="標楷體" w:hint="eastAsia"/>
          <w:sz w:val="40"/>
          <w:szCs w:val="40"/>
        </w:rPr>
        <w:t>月</w:t>
      </w:r>
      <w:r>
        <w:rPr>
          <w:rFonts w:ascii="標楷體" w:eastAsia="標楷體" w:hAnsi="標楷體" w:hint="eastAsia"/>
          <w:sz w:val="40"/>
          <w:szCs w:val="40"/>
        </w:rPr>
        <w:t>01</w:t>
      </w:r>
      <w:r w:rsidRPr="00C41464">
        <w:rPr>
          <w:rFonts w:ascii="標楷體" w:eastAsia="標楷體" w:hAnsi="標楷體" w:hint="eastAsia"/>
          <w:sz w:val="40"/>
          <w:szCs w:val="40"/>
        </w:rPr>
        <w:t>日</w:t>
      </w:r>
    </w:p>
    <w:p w:rsidR="00F82D28" w:rsidRPr="00AC664F" w:rsidRDefault="00F82D28" w:rsidP="00F82D28">
      <w:pPr>
        <w:widowControl/>
        <w:jc w:val="center"/>
        <w:rPr>
          <w:rFonts w:ascii="標楷體" w:eastAsia="標楷體" w:hAnsi="標楷體"/>
          <w:b/>
          <w:sz w:val="52"/>
          <w:szCs w:val="52"/>
        </w:rPr>
      </w:pPr>
    </w:p>
    <w:p w:rsidR="00BD2083" w:rsidRPr="00F82D28" w:rsidRDefault="00BD2083">
      <w:pPr>
        <w:rPr>
          <w:rFonts w:ascii="標楷體" w:eastAsia="標楷體" w:hAnsi="標楷體" w:hint="eastAsia"/>
        </w:rPr>
      </w:pPr>
    </w:p>
    <w:p w:rsidR="00BD2083" w:rsidRPr="00A67F0E" w:rsidRDefault="00BD2083">
      <w:pPr>
        <w:rPr>
          <w:rFonts w:ascii="標楷體" w:eastAsia="標楷體" w:hAnsi="標楷體" w:hint="eastAsia"/>
        </w:rPr>
        <w:sectPr w:rsidR="00BD2083" w:rsidRPr="00A67F0E">
          <w:pgSz w:w="11906" w:h="16838"/>
          <w:pgMar w:top="680" w:right="567" w:bottom="1259" w:left="567" w:header="238" w:footer="873" w:gutter="284"/>
          <w:cols w:space="425"/>
          <w:docGrid w:type="lines" w:linePitch="360"/>
        </w:sectPr>
      </w:pPr>
    </w:p>
    <w:p w:rsidR="00E4329C" w:rsidRPr="002141D2" w:rsidRDefault="00E4329C" w:rsidP="00E4329C">
      <w:pPr>
        <w:pStyle w:val="head1"/>
        <w:pBdr>
          <w:bottom w:val="single" w:sz="4" w:space="1" w:color="auto"/>
        </w:pBdr>
        <w:snapToGrid w:val="0"/>
        <w:spacing w:line="240" w:lineRule="auto"/>
        <w:jc w:val="center"/>
        <w:rPr>
          <w:rFonts w:ascii="標楷體" w:eastAsia="標楷體" w:hAnsi="標楷體"/>
          <w:b w:val="0"/>
          <w:bCs w:val="0"/>
          <w:sz w:val="36"/>
          <w:szCs w:val="36"/>
        </w:rPr>
      </w:pPr>
      <w:r w:rsidRPr="002141D2">
        <w:rPr>
          <w:rFonts w:ascii="標楷體" w:eastAsia="標楷體" w:hAnsi="標楷體" w:hint="eastAsia"/>
          <w:b w:val="0"/>
          <w:bCs w:val="0"/>
          <w:sz w:val="36"/>
          <w:szCs w:val="36"/>
        </w:rPr>
        <w:lastRenderedPageBreak/>
        <w:t>目</w:t>
      </w:r>
      <w:r w:rsidRPr="002141D2">
        <w:rPr>
          <w:rFonts w:ascii="標楷體" w:eastAsia="標楷體" w:hAnsi="標楷體"/>
          <w:b w:val="0"/>
          <w:bCs w:val="0"/>
          <w:sz w:val="36"/>
          <w:szCs w:val="36"/>
        </w:rPr>
        <w:t xml:space="preserve">    </w:t>
      </w:r>
      <w:r w:rsidRPr="002141D2">
        <w:rPr>
          <w:rFonts w:ascii="標楷體" w:eastAsia="標楷體" w:hAnsi="標楷體" w:hint="eastAsia"/>
          <w:b w:val="0"/>
          <w:bCs w:val="0"/>
          <w:sz w:val="36"/>
          <w:szCs w:val="36"/>
        </w:rPr>
        <w:t>錄</w:t>
      </w:r>
    </w:p>
    <w:p w:rsidR="00724A2F" w:rsidRPr="002141D2" w:rsidRDefault="00B37408">
      <w:pPr>
        <w:pStyle w:val="10"/>
        <w:rPr>
          <w:rFonts w:cs="Times New Roman"/>
          <w:b w:val="0"/>
          <w:sz w:val="28"/>
          <w:szCs w:val="28"/>
        </w:rPr>
      </w:pPr>
      <w:r w:rsidRPr="002141D2">
        <w:rPr>
          <w:rFonts w:cs="Arial"/>
          <w:color w:val="000000"/>
          <w:sz w:val="28"/>
          <w:szCs w:val="28"/>
        </w:rPr>
        <w:fldChar w:fldCharType="begin"/>
      </w:r>
      <w:r w:rsidRPr="002141D2">
        <w:rPr>
          <w:rFonts w:cs="Arial"/>
          <w:color w:val="000000"/>
          <w:sz w:val="28"/>
          <w:szCs w:val="28"/>
        </w:rPr>
        <w:instrText xml:space="preserve"> </w:instrText>
      </w:r>
      <w:r w:rsidRPr="002141D2">
        <w:rPr>
          <w:rFonts w:cs="Arial" w:hint="eastAsia"/>
          <w:color w:val="000000"/>
          <w:sz w:val="28"/>
          <w:szCs w:val="28"/>
        </w:rPr>
        <w:instrText>TOC \o "1-2" \h \z \u</w:instrText>
      </w:r>
      <w:r w:rsidRPr="002141D2">
        <w:rPr>
          <w:rFonts w:cs="Arial"/>
          <w:color w:val="000000"/>
          <w:sz w:val="28"/>
          <w:szCs w:val="28"/>
        </w:rPr>
        <w:instrText xml:space="preserve"> </w:instrText>
      </w:r>
      <w:r w:rsidRPr="002141D2">
        <w:rPr>
          <w:rFonts w:cs="Arial"/>
          <w:color w:val="000000"/>
          <w:sz w:val="28"/>
          <w:szCs w:val="28"/>
        </w:rPr>
        <w:fldChar w:fldCharType="separate"/>
      </w:r>
    </w:p>
    <w:p w:rsidR="00724A2F" w:rsidRPr="002141D2" w:rsidRDefault="00724A2F">
      <w:pPr>
        <w:pStyle w:val="10"/>
        <w:tabs>
          <w:tab w:val="left" w:pos="960"/>
        </w:tabs>
        <w:rPr>
          <w:rFonts w:cs="Times New Roman"/>
          <w:b w:val="0"/>
          <w:sz w:val="28"/>
          <w:szCs w:val="28"/>
        </w:rPr>
      </w:pPr>
      <w:hyperlink w:anchor="_Toc230797129" w:history="1">
        <w:r w:rsidRPr="002141D2">
          <w:rPr>
            <w:rStyle w:val="a9"/>
            <w:sz w:val="28"/>
            <w:szCs w:val="28"/>
          </w:rPr>
          <w:t>壹、</w:t>
        </w:r>
        <w:r w:rsidRPr="002141D2">
          <w:rPr>
            <w:rFonts w:cs="Times New Roman"/>
            <w:b w:val="0"/>
            <w:sz w:val="28"/>
            <w:szCs w:val="28"/>
          </w:rPr>
          <w:tab/>
        </w:r>
        <w:r w:rsidRPr="002141D2">
          <w:rPr>
            <w:rStyle w:val="a9"/>
            <w:sz w:val="28"/>
            <w:szCs w:val="28"/>
          </w:rPr>
          <w:t>系統說明</w:t>
        </w:r>
        <w:r w:rsidRPr="002141D2">
          <w:rPr>
            <w:webHidden/>
            <w:sz w:val="28"/>
            <w:szCs w:val="28"/>
          </w:rPr>
          <w:tab/>
        </w:r>
        <w:r w:rsidRPr="002141D2">
          <w:rPr>
            <w:webHidden/>
            <w:sz w:val="28"/>
            <w:szCs w:val="28"/>
          </w:rPr>
          <w:fldChar w:fldCharType="begin"/>
        </w:r>
        <w:r w:rsidRPr="002141D2">
          <w:rPr>
            <w:webHidden/>
            <w:sz w:val="28"/>
            <w:szCs w:val="28"/>
          </w:rPr>
          <w:instrText xml:space="preserve"> PAGEREF _Toc230797129 \h </w:instrText>
        </w:r>
        <w:r w:rsidRPr="002141D2">
          <w:rPr>
            <w:webHidden/>
            <w:sz w:val="28"/>
            <w:szCs w:val="28"/>
          </w:rPr>
        </w:r>
        <w:r w:rsidRPr="002141D2">
          <w:rPr>
            <w:webHidden/>
            <w:sz w:val="28"/>
            <w:szCs w:val="28"/>
          </w:rPr>
          <w:fldChar w:fldCharType="separate"/>
        </w:r>
        <w:r w:rsidR="002141D2">
          <w:rPr>
            <w:webHidden/>
            <w:sz w:val="28"/>
            <w:szCs w:val="28"/>
          </w:rPr>
          <w:t>1</w:t>
        </w:r>
        <w:r w:rsidRPr="002141D2">
          <w:rPr>
            <w:webHidden/>
            <w:sz w:val="28"/>
            <w:szCs w:val="28"/>
          </w:rPr>
          <w:fldChar w:fldCharType="end"/>
        </w:r>
      </w:hyperlink>
    </w:p>
    <w:p w:rsidR="00724A2F" w:rsidRPr="002141D2" w:rsidRDefault="00724A2F">
      <w:pPr>
        <w:pStyle w:val="21"/>
        <w:tabs>
          <w:tab w:val="right" w:leader="dot" w:pos="10478"/>
        </w:tabs>
        <w:rPr>
          <w:rFonts w:ascii="標楷體" w:eastAsia="標楷體" w:hAnsi="標楷體"/>
          <w:noProof/>
          <w:sz w:val="28"/>
          <w:szCs w:val="28"/>
        </w:rPr>
      </w:pPr>
      <w:hyperlink w:anchor="_Toc230797130" w:history="1">
        <w:r w:rsidRPr="002141D2">
          <w:rPr>
            <w:rStyle w:val="a9"/>
            <w:rFonts w:ascii="標楷體" w:eastAsia="標楷體" w:hAnsi="標楷體"/>
            <w:noProof/>
            <w:sz w:val="28"/>
            <w:szCs w:val="28"/>
          </w:rPr>
          <w:t>一、系統建置目標：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tab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begin"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instrText xml:space="preserve"> PAGEREF _Toc230797130 \h </w:instrTex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separate"/>
        </w:r>
        <w:r w:rsidR="002141D2">
          <w:rPr>
            <w:rFonts w:ascii="標楷體" w:eastAsia="標楷體" w:hAnsi="標楷體"/>
            <w:noProof/>
            <w:webHidden/>
            <w:sz w:val="28"/>
            <w:szCs w:val="28"/>
          </w:rPr>
          <w:t>1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end"/>
        </w:r>
      </w:hyperlink>
    </w:p>
    <w:p w:rsidR="00724A2F" w:rsidRPr="002141D2" w:rsidRDefault="00724A2F">
      <w:pPr>
        <w:pStyle w:val="21"/>
        <w:tabs>
          <w:tab w:val="right" w:leader="dot" w:pos="10478"/>
        </w:tabs>
        <w:rPr>
          <w:rFonts w:ascii="標楷體" w:eastAsia="標楷體" w:hAnsi="標楷體"/>
          <w:noProof/>
          <w:sz w:val="28"/>
          <w:szCs w:val="28"/>
        </w:rPr>
      </w:pPr>
      <w:hyperlink w:anchor="_Toc230797131" w:history="1">
        <w:r w:rsidRPr="002141D2">
          <w:rPr>
            <w:rStyle w:val="a9"/>
            <w:rFonts w:ascii="標楷體" w:eastAsia="標楷體" w:hAnsi="標楷體"/>
            <w:noProof/>
            <w:sz w:val="28"/>
            <w:szCs w:val="28"/>
          </w:rPr>
          <w:t>二、部門預算請購/查詢系統：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tab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begin"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instrText xml:space="preserve"> PAGEREF _Toc230797131 \h </w:instrTex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separate"/>
        </w:r>
        <w:r w:rsidR="002141D2">
          <w:rPr>
            <w:rFonts w:ascii="標楷體" w:eastAsia="標楷體" w:hAnsi="標楷體"/>
            <w:noProof/>
            <w:webHidden/>
            <w:sz w:val="28"/>
            <w:szCs w:val="28"/>
          </w:rPr>
          <w:t>1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end"/>
        </w:r>
      </w:hyperlink>
    </w:p>
    <w:p w:rsidR="00724A2F" w:rsidRPr="002141D2" w:rsidRDefault="00724A2F">
      <w:pPr>
        <w:pStyle w:val="21"/>
        <w:tabs>
          <w:tab w:val="right" w:leader="dot" w:pos="10478"/>
        </w:tabs>
        <w:rPr>
          <w:rFonts w:ascii="標楷體" w:eastAsia="標楷體" w:hAnsi="標楷體"/>
          <w:noProof/>
          <w:sz w:val="28"/>
          <w:szCs w:val="28"/>
        </w:rPr>
      </w:pPr>
      <w:hyperlink w:anchor="_Toc230797132" w:history="1">
        <w:r w:rsidRPr="002141D2">
          <w:rPr>
            <w:rStyle w:val="a9"/>
            <w:rFonts w:ascii="標楷體" w:eastAsia="標楷體" w:hAnsi="標楷體"/>
            <w:noProof/>
            <w:sz w:val="28"/>
            <w:szCs w:val="28"/>
          </w:rPr>
          <w:t>三、計畫請購/查詢系統：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tab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begin"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instrText xml:space="preserve"> PAGEREF _Toc230797132 \h </w:instrTex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separate"/>
        </w:r>
        <w:r w:rsidR="002141D2">
          <w:rPr>
            <w:rFonts w:ascii="標楷體" w:eastAsia="標楷體" w:hAnsi="標楷體"/>
            <w:noProof/>
            <w:webHidden/>
            <w:sz w:val="28"/>
            <w:szCs w:val="28"/>
          </w:rPr>
          <w:t>1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end"/>
        </w:r>
      </w:hyperlink>
    </w:p>
    <w:p w:rsidR="00724A2F" w:rsidRPr="002141D2" w:rsidRDefault="00724A2F">
      <w:pPr>
        <w:pStyle w:val="10"/>
        <w:rPr>
          <w:rFonts w:cs="Times New Roman"/>
          <w:b w:val="0"/>
          <w:sz w:val="28"/>
          <w:szCs w:val="28"/>
        </w:rPr>
      </w:pPr>
      <w:hyperlink w:anchor="_Toc230797133" w:history="1">
        <w:r w:rsidRPr="002141D2">
          <w:rPr>
            <w:rStyle w:val="a9"/>
            <w:sz w:val="28"/>
            <w:szCs w:val="28"/>
          </w:rPr>
          <w:t>貮、操作環境說明</w:t>
        </w:r>
        <w:r w:rsidRPr="002141D2">
          <w:rPr>
            <w:webHidden/>
            <w:sz w:val="28"/>
            <w:szCs w:val="28"/>
          </w:rPr>
          <w:tab/>
        </w:r>
        <w:r w:rsidRPr="002141D2">
          <w:rPr>
            <w:webHidden/>
            <w:sz w:val="28"/>
            <w:szCs w:val="28"/>
          </w:rPr>
          <w:fldChar w:fldCharType="begin"/>
        </w:r>
        <w:r w:rsidRPr="002141D2">
          <w:rPr>
            <w:webHidden/>
            <w:sz w:val="28"/>
            <w:szCs w:val="28"/>
          </w:rPr>
          <w:instrText xml:space="preserve"> PAGEREF _Toc230797133 \h </w:instrText>
        </w:r>
        <w:r w:rsidRPr="002141D2">
          <w:rPr>
            <w:webHidden/>
            <w:sz w:val="28"/>
            <w:szCs w:val="28"/>
          </w:rPr>
        </w:r>
        <w:r w:rsidRPr="002141D2">
          <w:rPr>
            <w:webHidden/>
            <w:sz w:val="28"/>
            <w:szCs w:val="28"/>
          </w:rPr>
          <w:fldChar w:fldCharType="separate"/>
        </w:r>
        <w:r w:rsidR="002141D2">
          <w:rPr>
            <w:webHidden/>
            <w:sz w:val="28"/>
            <w:szCs w:val="28"/>
          </w:rPr>
          <w:t>2</w:t>
        </w:r>
        <w:r w:rsidRPr="002141D2">
          <w:rPr>
            <w:webHidden/>
            <w:sz w:val="28"/>
            <w:szCs w:val="28"/>
          </w:rPr>
          <w:fldChar w:fldCharType="end"/>
        </w:r>
      </w:hyperlink>
    </w:p>
    <w:p w:rsidR="00724A2F" w:rsidRPr="002141D2" w:rsidRDefault="00724A2F">
      <w:pPr>
        <w:pStyle w:val="21"/>
        <w:tabs>
          <w:tab w:val="right" w:leader="dot" w:pos="10478"/>
        </w:tabs>
        <w:rPr>
          <w:rFonts w:ascii="標楷體" w:eastAsia="標楷體" w:hAnsi="標楷體"/>
          <w:noProof/>
          <w:sz w:val="28"/>
          <w:szCs w:val="28"/>
        </w:rPr>
      </w:pPr>
      <w:hyperlink w:anchor="_Toc230797134" w:history="1">
        <w:r w:rsidRPr="002141D2">
          <w:rPr>
            <w:rStyle w:val="a9"/>
            <w:rFonts w:ascii="標楷體" w:eastAsia="標楷體" w:hAnsi="標楷體"/>
            <w:noProof/>
            <w:sz w:val="28"/>
            <w:szCs w:val="28"/>
          </w:rPr>
          <w:t>一、軟體環境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tab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begin"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instrText xml:space="preserve"> PAGEREF _Toc230797134 \h </w:instrTex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separate"/>
        </w:r>
        <w:r w:rsidR="002141D2">
          <w:rPr>
            <w:rFonts w:ascii="標楷體" w:eastAsia="標楷體" w:hAnsi="標楷體"/>
            <w:noProof/>
            <w:webHidden/>
            <w:sz w:val="28"/>
            <w:szCs w:val="28"/>
          </w:rPr>
          <w:t>2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end"/>
        </w:r>
      </w:hyperlink>
    </w:p>
    <w:p w:rsidR="00724A2F" w:rsidRPr="002141D2" w:rsidRDefault="00724A2F">
      <w:pPr>
        <w:pStyle w:val="10"/>
        <w:rPr>
          <w:rFonts w:cs="Times New Roman"/>
          <w:b w:val="0"/>
          <w:sz w:val="28"/>
          <w:szCs w:val="28"/>
        </w:rPr>
      </w:pPr>
      <w:hyperlink w:anchor="_Toc230797135" w:history="1">
        <w:r w:rsidRPr="002141D2">
          <w:rPr>
            <w:rStyle w:val="a9"/>
            <w:sz w:val="28"/>
            <w:szCs w:val="28"/>
          </w:rPr>
          <w:t>叁、使用網路請購系統資格</w:t>
        </w:r>
        <w:r w:rsidRPr="002141D2">
          <w:rPr>
            <w:webHidden/>
            <w:sz w:val="28"/>
            <w:szCs w:val="28"/>
          </w:rPr>
          <w:tab/>
        </w:r>
        <w:r w:rsidRPr="002141D2">
          <w:rPr>
            <w:webHidden/>
            <w:sz w:val="28"/>
            <w:szCs w:val="28"/>
          </w:rPr>
          <w:fldChar w:fldCharType="begin"/>
        </w:r>
        <w:r w:rsidRPr="002141D2">
          <w:rPr>
            <w:webHidden/>
            <w:sz w:val="28"/>
            <w:szCs w:val="28"/>
          </w:rPr>
          <w:instrText xml:space="preserve"> PAGEREF _Toc230797135 \h </w:instrText>
        </w:r>
        <w:r w:rsidRPr="002141D2">
          <w:rPr>
            <w:webHidden/>
            <w:sz w:val="28"/>
            <w:szCs w:val="28"/>
          </w:rPr>
        </w:r>
        <w:r w:rsidRPr="002141D2">
          <w:rPr>
            <w:webHidden/>
            <w:sz w:val="28"/>
            <w:szCs w:val="28"/>
          </w:rPr>
          <w:fldChar w:fldCharType="separate"/>
        </w:r>
        <w:r w:rsidR="002141D2">
          <w:rPr>
            <w:webHidden/>
            <w:sz w:val="28"/>
            <w:szCs w:val="28"/>
          </w:rPr>
          <w:t>3</w:t>
        </w:r>
        <w:r w:rsidRPr="002141D2">
          <w:rPr>
            <w:webHidden/>
            <w:sz w:val="28"/>
            <w:szCs w:val="28"/>
          </w:rPr>
          <w:fldChar w:fldCharType="end"/>
        </w:r>
      </w:hyperlink>
    </w:p>
    <w:p w:rsidR="00724A2F" w:rsidRPr="002141D2" w:rsidRDefault="00724A2F">
      <w:pPr>
        <w:pStyle w:val="21"/>
        <w:tabs>
          <w:tab w:val="right" w:leader="dot" w:pos="10478"/>
        </w:tabs>
        <w:rPr>
          <w:rFonts w:ascii="標楷體" w:eastAsia="標楷體" w:hAnsi="標楷體"/>
          <w:noProof/>
          <w:sz w:val="28"/>
          <w:szCs w:val="28"/>
        </w:rPr>
      </w:pPr>
      <w:hyperlink w:anchor="_Toc230797136" w:history="1">
        <w:r w:rsidRPr="002141D2">
          <w:rPr>
            <w:rStyle w:val="a9"/>
            <w:rFonts w:ascii="標楷體" w:eastAsia="標楷體" w:hAnsi="標楷體"/>
            <w:noProof/>
            <w:sz w:val="28"/>
            <w:szCs w:val="28"/>
          </w:rPr>
          <w:t>一、計畫主持人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tab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begin"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instrText xml:space="preserve"> PAGEREF _Toc230797136 \h </w:instrTex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separate"/>
        </w:r>
        <w:r w:rsidR="002141D2">
          <w:rPr>
            <w:rFonts w:ascii="標楷體" w:eastAsia="標楷體" w:hAnsi="標楷體"/>
            <w:noProof/>
            <w:webHidden/>
            <w:sz w:val="28"/>
            <w:szCs w:val="28"/>
          </w:rPr>
          <w:t>3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end"/>
        </w:r>
      </w:hyperlink>
    </w:p>
    <w:p w:rsidR="00724A2F" w:rsidRPr="002141D2" w:rsidRDefault="00724A2F">
      <w:pPr>
        <w:pStyle w:val="21"/>
        <w:tabs>
          <w:tab w:val="right" w:leader="dot" w:pos="10478"/>
        </w:tabs>
        <w:rPr>
          <w:rFonts w:ascii="標楷體" w:eastAsia="標楷體" w:hAnsi="標楷體"/>
          <w:noProof/>
          <w:sz w:val="28"/>
          <w:szCs w:val="28"/>
        </w:rPr>
      </w:pPr>
      <w:hyperlink w:anchor="_Toc230797137" w:history="1">
        <w:r w:rsidRPr="002141D2">
          <w:rPr>
            <w:rStyle w:val="a9"/>
            <w:rFonts w:ascii="標楷體" w:eastAsia="標楷體" w:hAnsi="標楷體"/>
            <w:noProof/>
            <w:sz w:val="28"/>
            <w:szCs w:val="28"/>
          </w:rPr>
          <w:t>二、經費管理人（『工作計畫書』執行者）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tab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begin"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instrText xml:space="preserve"> PAGEREF _Toc230797137 \h </w:instrTex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separate"/>
        </w:r>
        <w:r w:rsidR="002141D2">
          <w:rPr>
            <w:rFonts w:ascii="標楷體" w:eastAsia="標楷體" w:hAnsi="標楷體"/>
            <w:noProof/>
            <w:webHidden/>
            <w:sz w:val="28"/>
            <w:szCs w:val="28"/>
          </w:rPr>
          <w:t>3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end"/>
        </w:r>
      </w:hyperlink>
    </w:p>
    <w:p w:rsidR="00724A2F" w:rsidRPr="002141D2" w:rsidRDefault="00724A2F">
      <w:pPr>
        <w:pStyle w:val="21"/>
        <w:tabs>
          <w:tab w:val="right" w:leader="dot" w:pos="10478"/>
        </w:tabs>
        <w:rPr>
          <w:rFonts w:ascii="標楷體" w:eastAsia="標楷體" w:hAnsi="標楷體"/>
          <w:noProof/>
          <w:sz w:val="28"/>
          <w:szCs w:val="28"/>
        </w:rPr>
      </w:pPr>
      <w:hyperlink w:anchor="_Toc230797138" w:history="1">
        <w:r w:rsidRPr="002141D2">
          <w:rPr>
            <w:rStyle w:val="a9"/>
            <w:rFonts w:ascii="標楷體" w:eastAsia="標楷體" w:hAnsi="標楷體"/>
            <w:noProof/>
            <w:sz w:val="28"/>
            <w:szCs w:val="28"/>
          </w:rPr>
          <w:t>三、授權可使用網路請購系統者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tab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begin"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instrText xml:space="preserve"> PAGEREF _Toc230797138 \h </w:instrTex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separate"/>
        </w:r>
        <w:r w:rsidR="002141D2">
          <w:rPr>
            <w:rFonts w:ascii="標楷體" w:eastAsia="標楷體" w:hAnsi="標楷體"/>
            <w:noProof/>
            <w:webHidden/>
            <w:sz w:val="28"/>
            <w:szCs w:val="28"/>
          </w:rPr>
          <w:t>3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end"/>
        </w:r>
      </w:hyperlink>
    </w:p>
    <w:p w:rsidR="00724A2F" w:rsidRPr="002141D2" w:rsidRDefault="00724A2F">
      <w:pPr>
        <w:pStyle w:val="10"/>
        <w:rPr>
          <w:rFonts w:cs="Times New Roman"/>
          <w:b w:val="0"/>
          <w:sz w:val="28"/>
          <w:szCs w:val="28"/>
        </w:rPr>
      </w:pPr>
      <w:hyperlink w:anchor="_Toc230797139" w:history="1">
        <w:r w:rsidRPr="002141D2">
          <w:rPr>
            <w:rStyle w:val="a9"/>
            <w:sz w:val="28"/>
            <w:szCs w:val="28"/>
          </w:rPr>
          <w:t>肆、操作介面規劃</w:t>
        </w:r>
        <w:r w:rsidRPr="002141D2">
          <w:rPr>
            <w:webHidden/>
            <w:sz w:val="28"/>
            <w:szCs w:val="28"/>
          </w:rPr>
          <w:tab/>
        </w:r>
        <w:r w:rsidRPr="002141D2">
          <w:rPr>
            <w:webHidden/>
            <w:sz w:val="28"/>
            <w:szCs w:val="28"/>
          </w:rPr>
          <w:fldChar w:fldCharType="begin"/>
        </w:r>
        <w:r w:rsidRPr="002141D2">
          <w:rPr>
            <w:webHidden/>
            <w:sz w:val="28"/>
            <w:szCs w:val="28"/>
          </w:rPr>
          <w:instrText xml:space="preserve"> PAGEREF _Toc230797139 \h </w:instrText>
        </w:r>
        <w:r w:rsidRPr="002141D2">
          <w:rPr>
            <w:webHidden/>
            <w:sz w:val="28"/>
            <w:szCs w:val="28"/>
          </w:rPr>
        </w:r>
        <w:r w:rsidRPr="002141D2">
          <w:rPr>
            <w:webHidden/>
            <w:sz w:val="28"/>
            <w:szCs w:val="28"/>
          </w:rPr>
          <w:fldChar w:fldCharType="separate"/>
        </w:r>
        <w:r w:rsidR="002141D2">
          <w:rPr>
            <w:webHidden/>
            <w:sz w:val="28"/>
            <w:szCs w:val="28"/>
          </w:rPr>
          <w:t>4</w:t>
        </w:r>
        <w:r w:rsidRPr="002141D2">
          <w:rPr>
            <w:webHidden/>
            <w:sz w:val="28"/>
            <w:szCs w:val="28"/>
          </w:rPr>
          <w:fldChar w:fldCharType="end"/>
        </w:r>
      </w:hyperlink>
    </w:p>
    <w:p w:rsidR="00724A2F" w:rsidRPr="002141D2" w:rsidRDefault="00724A2F">
      <w:pPr>
        <w:pStyle w:val="21"/>
        <w:tabs>
          <w:tab w:val="right" w:leader="dot" w:pos="10478"/>
        </w:tabs>
        <w:rPr>
          <w:rFonts w:ascii="標楷體" w:eastAsia="標楷體" w:hAnsi="標楷體"/>
          <w:noProof/>
          <w:sz w:val="28"/>
          <w:szCs w:val="28"/>
        </w:rPr>
      </w:pPr>
      <w:hyperlink w:anchor="_Toc230797140" w:history="1">
        <w:r w:rsidRPr="002141D2">
          <w:rPr>
            <w:rStyle w:val="a9"/>
            <w:rFonts w:ascii="標楷體" w:eastAsia="標楷體" w:hAnsi="標楷體"/>
            <w:noProof/>
            <w:sz w:val="28"/>
            <w:szCs w:val="28"/>
          </w:rPr>
          <w:t>一、請購系統首頁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tab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begin"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instrText xml:space="preserve"> PAGEREF _Toc230797140 \h </w:instrTex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separate"/>
        </w:r>
        <w:r w:rsidR="002141D2">
          <w:rPr>
            <w:rFonts w:ascii="標楷體" w:eastAsia="標楷體" w:hAnsi="標楷體"/>
            <w:noProof/>
            <w:webHidden/>
            <w:sz w:val="28"/>
            <w:szCs w:val="28"/>
          </w:rPr>
          <w:t>4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end"/>
        </w:r>
      </w:hyperlink>
    </w:p>
    <w:p w:rsidR="00724A2F" w:rsidRPr="002141D2" w:rsidRDefault="00724A2F">
      <w:pPr>
        <w:pStyle w:val="10"/>
        <w:rPr>
          <w:rFonts w:cs="Times New Roman"/>
          <w:b w:val="0"/>
          <w:sz w:val="28"/>
          <w:szCs w:val="28"/>
        </w:rPr>
      </w:pPr>
      <w:hyperlink w:anchor="_Toc230797141" w:history="1">
        <w:r w:rsidRPr="002141D2">
          <w:rPr>
            <w:rStyle w:val="a9"/>
            <w:sz w:val="28"/>
            <w:szCs w:val="28"/>
          </w:rPr>
          <w:t>伍、網路請購系統說明</w:t>
        </w:r>
        <w:r w:rsidRPr="002141D2">
          <w:rPr>
            <w:webHidden/>
            <w:sz w:val="28"/>
            <w:szCs w:val="28"/>
          </w:rPr>
          <w:tab/>
        </w:r>
        <w:r w:rsidRPr="002141D2">
          <w:rPr>
            <w:webHidden/>
            <w:sz w:val="28"/>
            <w:szCs w:val="28"/>
          </w:rPr>
          <w:fldChar w:fldCharType="begin"/>
        </w:r>
        <w:r w:rsidRPr="002141D2">
          <w:rPr>
            <w:webHidden/>
            <w:sz w:val="28"/>
            <w:szCs w:val="28"/>
          </w:rPr>
          <w:instrText xml:space="preserve"> PAGEREF _Toc230797141 \h </w:instrText>
        </w:r>
        <w:r w:rsidRPr="002141D2">
          <w:rPr>
            <w:webHidden/>
            <w:sz w:val="28"/>
            <w:szCs w:val="28"/>
          </w:rPr>
        </w:r>
        <w:r w:rsidRPr="002141D2">
          <w:rPr>
            <w:webHidden/>
            <w:sz w:val="28"/>
            <w:szCs w:val="28"/>
          </w:rPr>
          <w:fldChar w:fldCharType="separate"/>
        </w:r>
        <w:r w:rsidR="002141D2">
          <w:rPr>
            <w:webHidden/>
            <w:sz w:val="28"/>
            <w:szCs w:val="28"/>
          </w:rPr>
          <w:t>5</w:t>
        </w:r>
        <w:r w:rsidRPr="002141D2">
          <w:rPr>
            <w:webHidden/>
            <w:sz w:val="28"/>
            <w:szCs w:val="28"/>
          </w:rPr>
          <w:fldChar w:fldCharType="end"/>
        </w:r>
      </w:hyperlink>
    </w:p>
    <w:p w:rsidR="00724A2F" w:rsidRPr="002141D2" w:rsidRDefault="00724A2F">
      <w:pPr>
        <w:pStyle w:val="21"/>
        <w:tabs>
          <w:tab w:val="right" w:leader="dot" w:pos="10478"/>
        </w:tabs>
        <w:rPr>
          <w:rFonts w:ascii="標楷體" w:eastAsia="標楷體" w:hAnsi="標楷體"/>
          <w:noProof/>
          <w:sz w:val="28"/>
          <w:szCs w:val="28"/>
        </w:rPr>
      </w:pPr>
      <w:hyperlink w:anchor="_Toc230797142" w:history="1">
        <w:r w:rsidRPr="002141D2">
          <w:rPr>
            <w:rStyle w:val="a9"/>
            <w:rFonts w:ascii="標楷體" w:eastAsia="標楷體" w:hAnsi="標楷體"/>
            <w:noProof/>
            <w:sz w:val="28"/>
            <w:szCs w:val="28"/>
          </w:rPr>
          <w:t>一、網路請購系統架構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tab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begin"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instrText xml:space="preserve"> PAGEREF _Toc230797142 \h </w:instrTex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separate"/>
        </w:r>
        <w:r w:rsidR="002141D2">
          <w:rPr>
            <w:rFonts w:ascii="標楷體" w:eastAsia="標楷體" w:hAnsi="標楷體"/>
            <w:noProof/>
            <w:webHidden/>
            <w:sz w:val="28"/>
            <w:szCs w:val="28"/>
          </w:rPr>
          <w:t>5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end"/>
        </w:r>
      </w:hyperlink>
    </w:p>
    <w:p w:rsidR="00724A2F" w:rsidRPr="002141D2" w:rsidRDefault="00724A2F">
      <w:pPr>
        <w:pStyle w:val="21"/>
        <w:tabs>
          <w:tab w:val="right" w:leader="dot" w:pos="10478"/>
        </w:tabs>
        <w:rPr>
          <w:rFonts w:ascii="標楷體" w:eastAsia="標楷體" w:hAnsi="標楷體"/>
          <w:noProof/>
          <w:sz w:val="28"/>
          <w:szCs w:val="28"/>
        </w:rPr>
      </w:pPr>
      <w:hyperlink w:anchor="_Toc230797143" w:history="1">
        <w:r w:rsidRPr="002141D2">
          <w:rPr>
            <w:rStyle w:val="a9"/>
            <w:rFonts w:ascii="標楷體" w:eastAsia="標楷體" w:hAnsi="標楷體"/>
            <w:noProof/>
            <w:sz w:val="28"/>
            <w:szCs w:val="28"/>
          </w:rPr>
          <w:t>二、請購核銷功能區：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tab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begin"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instrText xml:space="preserve"> PAGEREF _Toc230797143 \h </w:instrTex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separate"/>
        </w:r>
        <w:r w:rsidR="002141D2">
          <w:rPr>
            <w:rFonts w:ascii="標楷體" w:eastAsia="標楷體" w:hAnsi="標楷體"/>
            <w:noProof/>
            <w:webHidden/>
            <w:sz w:val="28"/>
            <w:szCs w:val="28"/>
          </w:rPr>
          <w:t>5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end"/>
        </w:r>
      </w:hyperlink>
    </w:p>
    <w:p w:rsidR="00724A2F" w:rsidRPr="002141D2" w:rsidRDefault="00724A2F">
      <w:pPr>
        <w:pStyle w:val="21"/>
        <w:tabs>
          <w:tab w:val="right" w:leader="dot" w:pos="10478"/>
        </w:tabs>
        <w:rPr>
          <w:rFonts w:ascii="標楷體" w:eastAsia="標楷體" w:hAnsi="標楷體"/>
          <w:noProof/>
          <w:sz w:val="28"/>
          <w:szCs w:val="28"/>
        </w:rPr>
      </w:pPr>
      <w:hyperlink w:anchor="_Toc230797144" w:history="1">
        <w:r w:rsidRPr="002141D2">
          <w:rPr>
            <w:rStyle w:val="a9"/>
            <w:rFonts w:ascii="標楷體" w:eastAsia="標楷體" w:hAnsi="標楷體"/>
            <w:noProof/>
            <w:sz w:val="28"/>
            <w:szCs w:val="28"/>
          </w:rPr>
          <w:t>三、經費分類：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tab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begin"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instrText xml:space="preserve"> PAGEREF _Toc230797144 \h </w:instrTex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separate"/>
        </w:r>
        <w:r w:rsidR="002141D2">
          <w:rPr>
            <w:rFonts w:ascii="標楷體" w:eastAsia="標楷體" w:hAnsi="標楷體"/>
            <w:noProof/>
            <w:webHidden/>
            <w:sz w:val="28"/>
            <w:szCs w:val="28"/>
          </w:rPr>
          <w:t>47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end"/>
        </w:r>
      </w:hyperlink>
    </w:p>
    <w:p w:rsidR="00724A2F" w:rsidRPr="002141D2" w:rsidRDefault="00724A2F">
      <w:pPr>
        <w:pStyle w:val="21"/>
        <w:tabs>
          <w:tab w:val="right" w:leader="dot" w:pos="10478"/>
        </w:tabs>
        <w:rPr>
          <w:rFonts w:ascii="標楷體" w:eastAsia="標楷體" w:hAnsi="標楷體"/>
          <w:noProof/>
          <w:sz w:val="28"/>
          <w:szCs w:val="28"/>
        </w:rPr>
      </w:pPr>
      <w:hyperlink w:anchor="_Toc230797145" w:history="1">
        <w:r w:rsidRPr="002141D2">
          <w:rPr>
            <w:rStyle w:val="a9"/>
            <w:rFonts w:ascii="標楷體" w:eastAsia="標楷體" w:hAnsi="標楷體"/>
            <w:noProof/>
            <w:sz w:val="28"/>
            <w:szCs w:val="28"/>
          </w:rPr>
          <w:t>四、查詢功能區：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tab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begin"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instrText xml:space="preserve"> PAGEREF _Toc230797145 \h </w:instrTex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separate"/>
        </w:r>
        <w:r w:rsidR="002141D2">
          <w:rPr>
            <w:rFonts w:ascii="標楷體" w:eastAsia="標楷體" w:hAnsi="標楷體"/>
            <w:noProof/>
            <w:webHidden/>
            <w:sz w:val="28"/>
            <w:szCs w:val="28"/>
          </w:rPr>
          <w:t>47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end"/>
        </w:r>
      </w:hyperlink>
    </w:p>
    <w:p w:rsidR="00724A2F" w:rsidRPr="002141D2" w:rsidRDefault="00724A2F">
      <w:pPr>
        <w:pStyle w:val="21"/>
        <w:tabs>
          <w:tab w:val="right" w:leader="dot" w:pos="10478"/>
        </w:tabs>
        <w:rPr>
          <w:rFonts w:ascii="標楷體" w:eastAsia="標楷體" w:hAnsi="標楷體"/>
          <w:noProof/>
          <w:sz w:val="28"/>
          <w:szCs w:val="28"/>
        </w:rPr>
      </w:pPr>
      <w:hyperlink w:anchor="_Toc230797146" w:history="1">
        <w:r w:rsidRPr="002141D2">
          <w:rPr>
            <w:rStyle w:val="a9"/>
            <w:rFonts w:ascii="標楷體" w:eastAsia="標楷體" w:hAnsi="標楷體"/>
            <w:noProof/>
            <w:sz w:val="28"/>
            <w:szCs w:val="28"/>
          </w:rPr>
          <w:t>五、經費授權區：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tab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begin"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instrText xml:space="preserve"> PAGEREF _Toc230797146 \h </w:instrTex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separate"/>
        </w:r>
        <w:r w:rsidR="002141D2">
          <w:rPr>
            <w:rFonts w:ascii="標楷體" w:eastAsia="標楷體" w:hAnsi="標楷體"/>
            <w:noProof/>
            <w:webHidden/>
            <w:sz w:val="28"/>
            <w:szCs w:val="28"/>
          </w:rPr>
          <w:t>48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end"/>
        </w:r>
      </w:hyperlink>
    </w:p>
    <w:p w:rsidR="00724A2F" w:rsidRPr="002141D2" w:rsidRDefault="00724A2F">
      <w:pPr>
        <w:pStyle w:val="21"/>
        <w:tabs>
          <w:tab w:val="right" w:leader="dot" w:pos="10478"/>
        </w:tabs>
        <w:rPr>
          <w:rFonts w:ascii="標楷體" w:eastAsia="標楷體" w:hAnsi="標楷體"/>
          <w:noProof/>
          <w:sz w:val="28"/>
          <w:szCs w:val="28"/>
        </w:rPr>
      </w:pPr>
      <w:hyperlink w:anchor="_Toc230797147" w:history="1">
        <w:r w:rsidRPr="002141D2">
          <w:rPr>
            <w:rStyle w:val="a9"/>
            <w:rFonts w:ascii="標楷體" w:eastAsia="標楷體" w:hAnsi="標楷體"/>
            <w:noProof/>
            <w:sz w:val="28"/>
            <w:szCs w:val="28"/>
          </w:rPr>
          <w:t>六、報表查詢區：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tab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begin"/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instrText xml:space="preserve"> PAGEREF _Toc230797147 \h </w:instrTex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separate"/>
        </w:r>
        <w:r w:rsidR="002141D2">
          <w:rPr>
            <w:rFonts w:ascii="標楷體" w:eastAsia="標楷體" w:hAnsi="標楷體"/>
            <w:noProof/>
            <w:webHidden/>
            <w:sz w:val="28"/>
            <w:szCs w:val="28"/>
          </w:rPr>
          <w:t>52</w:t>
        </w:r>
        <w:r w:rsidRPr="002141D2">
          <w:rPr>
            <w:rFonts w:ascii="標楷體" w:eastAsia="標楷體" w:hAnsi="標楷體"/>
            <w:noProof/>
            <w:webHidden/>
            <w:sz w:val="28"/>
            <w:szCs w:val="28"/>
          </w:rPr>
          <w:fldChar w:fldCharType="end"/>
        </w:r>
      </w:hyperlink>
    </w:p>
    <w:p w:rsidR="00724A2F" w:rsidRPr="002141D2" w:rsidRDefault="00724A2F">
      <w:pPr>
        <w:pStyle w:val="10"/>
        <w:rPr>
          <w:rFonts w:cs="Times New Roman"/>
          <w:b w:val="0"/>
          <w:sz w:val="28"/>
          <w:szCs w:val="28"/>
        </w:rPr>
      </w:pPr>
      <w:hyperlink w:anchor="_Toc230797148" w:history="1">
        <w:r w:rsidRPr="002141D2">
          <w:rPr>
            <w:rStyle w:val="a9"/>
            <w:sz w:val="28"/>
            <w:szCs w:val="28"/>
          </w:rPr>
          <w:t>陸、填寫注意事項</w:t>
        </w:r>
        <w:r w:rsidRPr="002141D2">
          <w:rPr>
            <w:webHidden/>
            <w:sz w:val="28"/>
            <w:szCs w:val="28"/>
          </w:rPr>
          <w:tab/>
        </w:r>
        <w:r w:rsidRPr="002141D2">
          <w:rPr>
            <w:webHidden/>
            <w:sz w:val="28"/>
            <w:szCs w:val="28"/>
          </w:rPr>
          <w:fldChar w:fldCharType="begin"/>
        </w:r>
        <w:r w:rsidRPr="002141D2">
          <w:rPr>
            <w:webHidden/>
            <w:sz w:val="28"/>
            <w:szCs w:val="28"/>
          </w:rPr>
          <w:instrText xml:space="preserve"> PAGEREF _Toc230797148 \h </w:instrText>
        </w:r>
        <w:r w:rsidRPr="002141D2">
          <w:rPr>
            <w:webHidden/>
            <w:sz w:val="28"/>
            <w:szCs w:val="28"/>
          </w:rPr>
        </w:r>
        <w:r w:rsidRPr="002141D2">
          <w:rPr>
            <w:webHidden/>
            <w:sz w:val="28"/>
            <w:szCs w:val="28"/>
          </w:rPr>
          <w:fldChar w:fldCharType="separate"/>
        </w:r>
        <w:r w:rsidR="002141D2">
          <w:rPr>
            <w:webHidden/>
            <w:sz w:val="28"/>
            <w:szCs w:val="28"/>
          </w:rPr>
          <w:t>59</w:t>
        </w:r>
        <w:r w:rsidRPr="002141D2">
          <w:rPr>
            <w:webHidden/>
            <w:sz w:val="28"/>
            <w:szCs w:val="28"/>
          </w:rPr>
          <w:fldChar w:fldCharType="end"/>
        </w:r>
      </w:hyperlink>
    </w:p>
    <w:p w:rsidR="00724A2F" w:rsidRPr="002141D2" w:rsidRDefault="00724A2F">
      <w:pPr>
        <w:pStyle w:val="10"/>
        <w:rPr>
          <w:rFonts w:cs="Times New Roman"/>
          <w:b w:val="0"/>
          <w:sz w:val="28"/>
          <w:szCs w:val="28"/>
        </w:rPr>
      </w:pPr>
      <w:hyperlink w:anchor="_Toc230797157" w:history="1">
        <w:r w:rsidRPr="002141D2">
          <w:rPr>
            <w:rStyle w:val="a9"/>
            <w:sz w:val="28"/>
            <w:szCs w:val="28"/>
          </w:rPr>
          <w:t>捌、採購、事務單位功能說明</w:t>
        </w:r>
        <w:r w:rsidRPr="002141D2">
          <w:rPr>
            <w:webHidden/>
            <w:sz w:val="28"/>
            <w:szCs w:val="28"/>
          </w:rPr>
          <w:tab/>
        </w:r>
        <w:r w:rsidRPr="002141D2">
          <w:rPr>
            <w:webHidden/>
            <w:sz w:val="28"/>
            <w:szCs w:val="28"/>
          </w:rPr>
          <w:fldChar w:fldCharType="begin"/>
        </w:r>
        <w:r w:rsidRPr="002141D2">
          <w:rPr>
            <w:webHidden/>
            <w:sz w:val="28"/>
            <w:szCs w:val="28"/>
          </w:rPr>
          <w:instrText xml:space="preserve"> PAGEREF _Toc230797157 \h </w:instrText>
        </w:r>
        <w:r w:rsidRPr="002141D2">
          <w:rPr>
            <w:webHidden/>
            <w:sz w:val="28"/>
            <w:szCs w:val="28"/>
          </w:rPr>
        </w:r>
        <w:r w:rsidRPr="002141D2">
          <w:rPr>
            <w:webHidden/>
            <w:sz w:val="28"/>
            <w:szCs w:val="28"/>
          </w:rPr>
          <w:fldChar w:fldCharType="separate"/>
        </w:r>
        <w:r w:rsidR="002141D2">
          <w:rPr>
            <w:webHidden/>
            <w:sz w:val="28"/>
            <w:szCs w:val="28"/>
          </w:rPr>
          <w:t>62</w:t>
        </w:r>
        <w:r w:rsidRPr="002141D2">
          <w:rPr>
            <w:webHidden/>
            <w:sz w:val="28"/>
            <w:szCs w:val="28"/>
          </w:rPr>
          <w:fldChar w:fldCharType="end"/>
        </w:r>
      </w:hyperlink>
    </w:p>
    <w:p w:rsidR="00DF1D88" w:rsidRPr="00FE4495" w:rsidRDefault="00B37408" w:rsidP="00286C3C">
      <w:pPr>
        <w:snapToGrid w:val="0"/>
        <w:rPr>
          <w:rFonts w:ascii="標楷體" w:eastAsia="標楷體" w:hAnsi="標楷體" w:cs="Arial" w:hint="eastAsia"/>
          <w:color w:val="000000"/>
        </w:rPr>
      </w:pPr>
      <w:r w:rsidRPr="002141D2">
        <w:rPr>
          <w:rFonts w:ascii="標楷體" w:eastAsia="標楷體" w:hAnsi="標楷體" w:cs="Arial"/>
          <w:color w:val="000000"/>
          <w:sz w:val="28"/>
          <w:szCs w:val="28"/>
        </w:rPr>
        <w:fldChar w:fldCharType="end"/>
      </w:r>
    </w:p>
    <w:p w:rsidR="008E6F88" w:rsidRPr="00A67F0E" w:rsidRDefault="008E6F88">
      <w:pPr>
        <w:rPr>
          <w:rFonts w:ascii="標楷體" w:eastAsia="標楷體" w:hAnsi="標楷體" w:cs="Arial" w:hint="eastAsia"/>
          <w:color w:val="000000"/>
        </w:rPr>
        <w:sectPr w:rsidR="008E6F88" w:rsidRPr="00A67F0E" w:rsidSect="00E4329C">
          <w:headerReference w:type="default" r:id="rId9"/>
          <w:footerReference w:type="default" r:id="rId10"/>
          <w:pgSz w:w="11906" w:h="16838"/>
          <w:pgMar w:top="680" w:right="567" w:bottom="1259" w:left="567" w:header="238" w:footer="873" w:gutter="284"/>
          <w:pgNumType w:start="1"/>
          <w:cols w:space="425"/>
          <w:docGrid w:type="lines" w:linePitch="360"/>
        </w:sectPr>
      </w:pPr>
    </w:p>
    <w:p w:rsidR="005A7A63" w:rsidRPr="00A67F0E" w:rsidRDefault="00E24943" w:rsidP="00AB319D">
      <w:pPr>
        <w:pStyle w:val="1"/>
        <w:numPr>
          <w:ilvl w:val="0"/>
          <w:numId w:val="1"/>
        </w:numPr>
        <w:rPr>
          <w:sz w:val="32"/>
          <w:szCs w:val="32"/>
        </w:rPr>
      </w:pPr>
      <w:bookmarkStart w:id="1" w:name="_Toc152953649"/>
      <w:bookmarkStart w:id="2" w:name="_Toc152955966"/>
      <w:bookmarkStart w:id="3" w:name="_Toc152958168"/>
      <w:bookmarkStart w:id="4" w:name="_Toc153093454"/>
      <w:bookmarkStart w:id="5" w:name="_Toc153094042"/>
      <w:bookmarkStart w:id="6" w:name="_Toc153095316"/>
      <w:bookmarkStart w:id="7" w:name="_Toc153617038"/>
      <w:bookmarkStart w:id="8" w:name="_Toc230797129"/>
      <w:r w:rsidRPr="00A67F0E">
        <w:rPr>
          <w:sz w:val="32"/>
          <w:szCs w:val="32"/>
        </w:rPr>
        <w:lastRenderedPageBreak/>
        <w:t>系統</w:t>
      </w:r>
      <w:bookmarkEnd w:id="1"/>
      <w:bookmarkEnd w:id="2"/>
      <w:bookmarkEnd w:id="3"/>
      <w:bookmarkEnd w:id="4"/>
      <w:bookmarkEnd w:id="5"/>
      <w:bookmarkEnd w:id="6"/>
      <w:bookmarkEnd w:id="7"/>
      <w:r w:rsidR="00414663" w:rsidRPr="00A67F0E">
        <w:rPr>
          <w:sz w:val="32"/>
          <w:szCs w:val="32"/>
        </w:rPr>
        <w:t>說明</w:t>
      </w:r>
      <w:bookmarkEnd w:id="8"/>
    </w:p>
    <w:p w:rsidR="005640CC" w:rsidRPr="00E24150" w:rsidRDefault="005640CC" w:rsidP="005640CC">
      <w:pPr>
        <w:pStyle w:val="2"/>
        <w:ind w:leftChars="200" w:left="480"/>
        <w:rPr>
          <w:rFonts w:hint="eastAsia"/>
          <w:b w:val="0"/>
          <w:sz w:val="28"/>
          <w:szCs w:val="28"/>
        </w:rPr>
      </w:pPr>
      <w:bookmarkStart w:id="9" w:name="_Toc154197986"/>
      <w:bookmarkStart w:id="10" w:name="_Toc230797130"/>
      <w:r w:rsidRPr="00E24150">
        <w:rPr>
          <w:rFonts w:hint="eastAsia"/>
          <w:b w:val="0"/>
          <w:sz w:val="28"/>
          <w:szCs w:val="28"/>
        </w:rPr>
        <w:t>一、</w:t>
      </w:r>
      <w:r w:rsidR="00C023A7" w:rsidRPr="00E24150">
        <w:rPr>
          <w:b w:val="0"/>
          <w:sz w:val="28"/>
          <w:szCs w:val="28"/>
        </w:rPr>
        <w:t>系統建置目標</w:t>
      </w:r>
      <w:r w:rsidRPr="00E24150">
        <w:rPr>
          <w:rFonts w:hint="eastAsia"/>
          <w:b w:val="0"/>
          <w:sz w:val="28"/>
          <w:szCs w:val="28"/>
        </w:rPr>
        <w:t>：</w:t>
      </w:r>
      <w:bookmarkEnd w:id="9"/>
      <w:bookmarkEnd w:id="10"/>
    </w:p>
    <w:p w:rsidR="00C023A7" w:rsidRPr="00E24150" w:rsidRDefault="00C023A7" w:rsidP="00C023A7">
      <w:pPr>
        <w:pStyle w:val="-d"/>
        <w:snapToGrid w:val="0"/>
        <w:ind w:leftChars="350" w:left="840" w:firstLineChars="4" w:firstLine="11"/>
        <w:rPr>
          <w:rFonts w:ascii="標楷體" w:eastAsia="標楷體" w:hAnsi="標楷體" w:hint="eastAsia"/>
          <w:sz w:val="28"/>
          <w:szCs w:val="28"/>
        </w:rPr>
      </w:pPr>
      <w:bookmarkStart w:id="11" w:name="_Toc154197988"/>
      <w:r w:rsidRPr="00E24150">
        <w:rPr>
          <w:rFonts w:ascii="標楷體" w:eastAsia="標楷體" w:hAnsi="標楷體" w:hint="eastAsia"/>
          <w:sz w:val="28"/>
          <w:szCs w:val="28"/>
        </w:rPr>
        <w:t>為提升本單位行政作業效率、強化預算控管機制，並提供即時且透明之經費資訊查詢服務，擬建置「部門預算請購／查詢系統」及「計畫請購／查詢系統」。透過網頁化資訊平台，整合請購、預算控制及查詢功能，以改善現行人工或分散式作業流程，降低行政成本並提升管理效能。</w:t>
      </w:r>
    </w:p>
    <w:p w:rsidR="005640CC" w:rsidRDefault="00C023A7" w:rsidP="00C023A7">
      <w:pPr>
        <w:pStyle w:val="-d"/>
        <w:snapToGrid w:val="0"/>
        <w:ind w:leftChars="350" w:left="840" w:firstLineChars="4" w:firstLine="11"/>
        <w:rPr>
          <w:rFonts w:ascii="標楷體" w:eastAsia="標楷體" w:hAnsi="標楷體"/>
          <w:sz w:val="28"/>
          <w:szCs w:val="28"/>
        </w:rPr>
      </w:pPr>
      <w:r w:rsidRPr="00E24150">
        <w:rPr>
          <w:rFonts w:ascii="標楷體" w:eastAsia="標楷體" w:hAnsi="標楷體" w:hint="eastAsia"/>
          <w:sz w:val="28"/>
          <w:szCs w:val="28"/>
        </w:rPr>
        <w:t>本系統將採用 WWW 網頁技術，提供</w:t>
      </w:r>
      <w:r w:rsidR="00AD212A">
        <w:rPr>
          <w:rFonts w:ascii="標楷體" w:eastAsia="標楷體" w:hAnsi="標楷體" w:hint="eastAsia"/>
          <w:sz w:val="28"/>
          <w:szCs w:val="28"/>
        </w:rPr>
        <w:t>經費控管者或被</w:t>
      </w:r>
      <w:r w:rsidRPr="00E24150">
        <w:rPr>
          <w:rFonts w:ascii="標楷體" w:eastAsia="標楷體" w:hAnsi="標楷體" w:hint="eastAsia"/>
          <w:sz w:val="28"/>
          <w:szCs w:val="28"/>
        </w:rPr>
        <w:t>授權使用者透過</w:t>
      </w:r>
      <w:r w:rsidR="00AD212A">
        <w:rPr>
          <w:rFonts w:ascii="標楷體" w:eastAsia="標楷體" w:hAnsi="標楷體" w:hint="eastAsia"/>
          <w:sz w:val="28"/>
          <w:szCs w:val="28"/>
        </w:rPr>
        <w:t>此系統，</w:t>
      </w:r>
      <w:r w:rsidRPr="00E24150">
        <w:rPr>
          <w:rFonts w:ascii="標楷體" w:eastAsia="標楷體" w:hAnsi="標楷體" w:hint="eastAsia"/>
          <w:sz w:val="28"/>
          <w:szCs w:val="28"/>
        </w:rPr>
        <w:t>即時進行資料查詢與</w:t>
      </w:r>
      <w:r w:rsidR="00AD212A">
        <w:rPr>
          <w:rFonts w:ascii="標楷體" w:eastAsia="標楷體" w:hAnsi="標楷體" w:hint="eastAsia"/>
          <w:sz w:val="28"/>
          <w:szCs w:val="28"/>
        </w:rPr>
        <w:t>提出</w:t>
      </w:r>
      <w:r w:rsidRPr="00E24150">
        <w:rPr>
          <w:rFonts w:ascii="標楷體" w:eastAsia="標楷體" w:hAnsi="標楷體" w:hint="eastAsia"/>
          <w:sz w:val="28"/>
          <w:szCs w:val="28"/>
        </w:rPr>
        <w:t>請購</w:t>
      </w:r>
      <w:r w:rsidR="00AD212A">
        <w:rPr>
          <w:rFonts w:ascii="標楷體" w:eastAsia="標楷體" w:hAnsi="標楷體" w:hint="eastAsia"/>
          <w:sz w:val="28"/>
          <w:szCs w:val="28"/>
        </w:rPr>
        <w:t>或經費報支</w:t>
      </w:r>
      <w:r w:rsidRPr="00E24150">
        <w:rPr>
          <w:rFonts w:ascii="標楷體" w:eastAsia="標楷體" w:hAnsi="標楷體" w:hint="eastAsia"/>
          <w:sz w:val="28"/>
          <w:szCs w:val="28"/>
        </w:rPr>
        <w:t>作業，並建立完整之預算控管與統計分析機制，以達成資訊即時化、流程電子化及管理制度化之目標</w:t>
      </w:r>
      <w:r w:rsidR="005640CC" w:rsidRPr="00E24150">
        <w:rPr>
          <w:rFonts w:ascii="標楷體" w:eastAsia="標楷體" w:hAnsi="標楷體"/>
          <w:sz w:val="28"/>
          <w:szCs w:val="28"/>
        </w:rPr>
        <w:t>。</w:t>
      </w:r>
      <w:bookmarkEnd w:id="11"/>
    </w:p>
    <w:p w:rsidR="00E24150" w:rsidRPr="00E24150" w:rsidRDefault="00E24150" w:rsidP="00C023A7">
      <w:pPr>
        <w:pStyle w:val="-d"/>
        <w:snapToGrid w:val="0"/>
        <w:ind w:leftChars="350" w:left="840" w:firstLineChars="4" w:firstLine="11"/>
        <w:rPr>
          <w:rFonts w:ascii="標楷體" w:eastAsia="標楷體" w:hAnsi="標楷體" w:hint="eastAsia"/>
          <w:b/>
          <w:sz w:val="28"/>
          <w:szCs w:val="28"/>
        </w:rPr>
      </w:pPr>
    </w:p>
    <w:p w:rsidR="005640CC" w:rsidRPr="00E24150" w:rsidRDefault="005640CC" w:rsidP="005640CC">
      <w:pPr>
        <w:pStyle w:val="2"/>
        <w:ind w:leftChars="200" w:left="480"/>
        <w:rPr>
          <w:rFonts w:hint="eastAsia"/>
          <w:b w:val="0"/>
          <w:sz w:val="28"/>
          <w:szCs w:val="28"/>
        </w:rPr>
      </w:pPr>
      <w:bookmarkStart w:id="12" w:name="_Toc154197989"/>
      <w:bookmarkStart w:id="13" w:name="_Toc230797131"/>
      <w:r w:rsidRPr="00E24150">
        <w:rPr>
          <w:rFonts w:hint="eastAsia"/>
          <w:b w:val="0"/>
          <w:sz w:val="28"/>
          <w:szCs w:val="28"/>
        </w:rPr>
        <w:t>二、</w:t>
      </w:r>
      <w:r w:rsidR="00C023A7" w:rsidRPr="00E24150">
        <w:rPr>
          <w:rFonts w:hint="eastAsia"/>
          <w:b w:val="0"/>
          <w:sz w:val="28"/>
          <w:szCs w:val="28"/>
        </w:rPr>
        <w:t>部門預算請購/查詢系統</w:t>
      </w:r>
      <w:r w:rsidRPr="00E24150">
        <w:rPr>
          <w:rFonts w:hint="eastAsia"/>
          <w:b w:val="0"/>
          <w:sz w:val="28"/>
          <w:szCs w:val="28"/>
        </w:rPr>
        <w:t>：</w:t>
      </w:r>
      <w:bookmarkEnd w:id="12"/>
      <w:bookmarkEnd w:id="13"/>
    </w:p>
    <w:p w:rsidR="00C023A7" w:rsidRPr="00E24150" w:rsidRDefault="00C023A7" w:rsidP="00C023A7">
      <w:pPr>
        <w:pStyle w:val="-d"/>
        <w:snapToGrid w:val="0"/>
        <w:ind w:leftChars="350" w:left="840" w:firstLineChars="4" w:firstLine="11"/>
        <w:rPr>
          <w:rFonts w:ascii="標楷體" w:eastAsia="標楷體" w:hAnsi="標楷體"/>
          <w:sz w:val="28"/>
          <w:szCs w:val="28"/>
        </w:rPr>
      </w:pPr>
      <w:r w:rsidRPr="00E24150">
        <w:rPr>
          <w:rFonts w:ascii="標楷體" w:eastAsia="標楷體" w:hAnsi="標楷體"/>
          <w:sz w:val="28"/>
          <w:szCs w:val="28"/>
        </w:rPr>
        <w:t>為使部門預算</w:t>
      </w:r>
      <w:r w:rsidR="00AD212A">
        <w:rPr>
          <w:rFonts w:ascii="標楷體" w:eastAsia="標楷體" w:hAnsi="標楷體" w:hint="eastAsia"/>
          <w:sz w:val="28"/>
          <w:szCs w:val="28"/>
        </w:rPr>
        <w:t>具經費</w:t>
      </w:r>
      <w:r w:rsidRPr="00E24150">
        <w:rPr>
          <w:rFonts w:ascii="標楷體" w:eastAsia="標楷體" w:hAnsi="標楷體"/>
          <w:sz w:val="28"/>
          <w:szCs w:val="28"/>
        </w:rPr>
        <w:t>管制人員</w:t>
      </w:r>
      <w:r w:rsidR="00BD7C7A">
        <w:rPr>
          <w:rFonts w:ascii="標楷體" w:eastAsia="標楷體" w:hAnsi="標楷體" w:hint="eastAsia"/>
          <w:sz w:val="28"/>
          <w:szCs w:val="28"/>
        </w:rPr>
        <w:t>，進行</w:t>
      </w:r>
      <w:r w:rsidRPr="00E24150">
        <w:rPr>
          <w:rFonts w:ascii="標楷體" w:eastAsia="標楷體" w:hAnsi="標楷體"/>
          <w:sz w:val="28"/>
          <w:szCs w:val="28"/>
        </w:rPr>
        <w:t>查詢及提供即時資訊</w:t>
      </w:r>
      <w:r w:rsidR="00BD7C7A">
        <w:rPr>
          <w:rFonts w:ascii="標楷體" w:eastAsia="標楷體" w:hAnsi="標楷體" w:hint="eastAsia"/>
          <w:sz w:val="28"/>
          <w:szCs w:val="28"/>
        </w:rPr>
        <w:t>之需要</w:t>
      </w:r>
      <w:r w:rsidRPr="00E24150">
        <w:rPr>
          <w:rFonts w:ascii="標楷體" w:eastAsia="標楷體" w:hAnsi="標楷體"/>
          <w:sz w:val="28"/>
          <w:szCs w:val="28"/>
        </w:rPr>
        <w:t>，將部門預算控制之相關資訊經本查詢系統，提供予特定的查詢者瀏覽。</w:t>
      </w:r>
    </w:p>
    <w:p w:rsidR="00EC06DC" w:rsidRDefault="00C023A7" w:rsidP="00C023A7">
      <w:pPr>
        <w:pStyle w:val="-d"/>
        <w:snapToGrid w:val="0"/>
        <w:ind w:leftChars="350" w:left="840" w:firstLineChars="4" w:firstLine="11"/>
        <w:rPr>
          <w:rFonts w:ascii="標楷體" w:eastAsia="標楷體" w:hAnsi="標楷體"/>
          <w:sz w:val="28"/>
          <w:szCs w:val="28"/>
        </w:rPr>
      </w:pPr>
      <w:r w:rsidRPr="00E24150">
        <w:rPr>
          <w:rFonts w:ascii="標楷體" w:eastAsia="標楷體" w:hAnsi="標楷體"/>
          <w:sz w:val="28"/>
          <w:szCs w:val="28"/>
        </w:rPr>
        <w:t>另提供請購</w:t>
      </w:r>
      <w:r w:rsidR="00AD212A">
        <w:rPr>
          <w:rFonts w:ascii="標楷體" w:eastAsia="標楷體" w:hAnsi="標楷體" w:hint="eastAsia"/>
          <w:sz w:val="28"/>
          <w:szCs w:val="28"/>
        </w:rPr>
        <w:t>申請</w:t>
      </w:r>
      <w:r w:rsidRPr="00E24150">
        <w:rPr>
          <w:rFonts w:ascii="標楷體" w:eastAsia="標楷體" w:hAnsi="標楷體"/>
          <w:sz w:val="28"/>
          <w:szCs w:val="28"/>
        </w:rPr>
        <w:t>作業</w:t>
      </w:r>
      <w:r w:rsidR="00AD212A">
        <w:rPr>
          <w:rFonts w:ascii="標楷體" w:eastAsia="標楷體" w:hAnsi="標楷體" w:hint="eastAsia"/>
          <w:sz w:val="28"/>
          <w:szCs w:val="28"/>
        </w:rPr>
        <w:t>，</w:t>
      </w:r>
      <w:r w:rsidRPr="00E24150">
        <w:rPr>
          <w:rFonts w:ascii="標楷體" w:eastAsia="標楷體" w:hAnsi="標楷體"/>
          <w:sz w:val="28"/>
          <w:szCs w:val="28"/>
        </w:rPr>
        <w:t>提供系所承辦人輸入請購單</w:t>
      </w:r>
      <w:r w:rsidR="00BD7C7A">
        <w:rPr>
          <w:rFonts w:ascii="標楷體" w:eastAsia="標楷體" w:hAnsi="標楷體" w:hint="eastAsia"/>
          <w:sz w:val="28"/>
          <w:szCs w:val="28"/>
        </w:rPr>
        <w:t>或黏存單</w:t>
      </w:r>
      <w:r w:rsidRPr="00E24150">
        <w:rPr>
          <w:rFonts w:ascii="標楷體" w:eastAsia="標楷體" w:hAnsi="標楷體"/>
          <w:sz w:val="28"/>
          <w:szCs w:val="28"/>
        </w:rPr>
        <w:t>資料並做立即的預算控制，且可依系所自定的經費分類顯示統計報表以做為系所內部控帳之用。</w:t>
      </w:r>
    </w:p>
    <w:p w:rsidR="00E24150" w:rsidRPr="00E24150" w:rsidRDefault="00E24150" w:rsidP="00C023A7">
      <w:pPr>
        <w:pStyle w:val="-d"/>
        <w:snapToGrid w:val="0"/>
        <w:ind w:leftChars="350" w:left="840" w:firstLineChars="4" w:firstLine="11"/>
        <w:rPr>
          <w:rFonts w:ascii="標楷體" w:eastAsia="標楷體" w:hAnsi="標楷體" w:hint="eastAsia"/>
          <w:sz w:val="28"/>
          <w:szCs w:val="28"/>
        </w:rPr>
      </w:pPr>
    </w:p>
    <w:p w:rsidR="00C023A7" w:rsidRPr="00E24150" w:rsidRDefault="00C023A7" w:rsidP="00C023A7">
      <w:pPr>
        <w:pStyle w:val="2"/>
        <w:ind w:leftChars="200" w:left="480"/>
        <w:rPr>
          <w:rFonts w:hint="eastAsia"/>
          <w:b w:val="0"/>
          <w:sz w:val="28"/>
          <w:szCs w:val="28"/>
        </w:rPr>
      </w:pPr>
      <w:bookmarkStart w:id="14" w:name="_Toc230797132"/>
      <w:r w:rsidRPr="00E24150">
        <w:rPr>
          <w:rFonts w:hint="eastAsia"/>
          <w:b w:val="0"/>
          <w:sz w:val="28"/>
          <w:szCs w:val="28"/>
        </w:rPr>
        <w:t>三、計畫請購/查詢系統：</w:t>
      </w:r>
      <w:bookmarkEnd w:id="14"/>
    </w:p>
    <w:p w:rsidR="00C023A7" w:rsidRPr="00E24150" w:rsidRDefault="00C023A7" w:rsidP="00C023A7">
      <w:pPr>
        <w:pStyle w:val="-d"/>
        <w:snapToGrid w:val="0"/>
        <w:ind w:leftChars="350" w:left="840" w:firstLineChars="4" w:firstLine="11"/>
        <w:rPr>
          <w:rFonts w:ascii="標楷體" w:eastAsia="標楷體" w:hAnsi="標楷體"/>
          <w:sz w:val="28"/>
          <w:szCs w:val="28"/>
        </w:rPr>
      </w:pPr>
      <w:r w:rsidRPr="00E24150">
        <w:rPr>
          <w:rFonts w:ascii="標楷體" w:eastAsia="標楷體" w:hAnsi="標楷體"/>
          <w:sz w:val="28"/>
          <w:szCs w:val="28"/>
        </w:rPr>
        <w:t>為使計畫主持人即時</w:t>
      </w:r>
      <w:r w:rsidR="00AD212A">
        <w:rPr>
          <w:rFonts w:ascii="標楷體" w:eastAsia="標楷體" w:hAnsi="標楷體" w:hint="eastAsia"/>
          <w:sz w:val="28"/>
          <w:szCs w:val="28"/>
        </w:rPr>
        <w:t>查詢</w:t>
      </w:r>
      <w:r w:rsidRPr="00E24150">
        <w:rPr>
          <w:rFonts w:ascii="標楷體" w:eastAsia="標楷體" w:hAnsi="標楷體"/>
          <w:sz w:val="28"/>
          <w:szCs w:val="28"/>
        </w:rPr>
        <w:t>計畫收支之資訊，將計畫帳務之相關資訊</w:t>
      </w:r>
      <w:r w:rsidR="00AD212A">
        <w:rPr>
          <w:rFonts w:ascii="標楷體" w:eastAsia="標楷體" w:hAnsi="標楷體" w:hint="eastAsia"/>
          <w:sz w:val="28"/>
          <w:szCs w:val="28"/>
        </w:rPr>
        <w:t>，經由</w:t>
      </w:r>
      <w:r w:rsidRPr="00E24150">
        <w:rPr>
          <w:rFonts w:ascii="標楷體" w:eastAsia="標楷體" w:hAnsi="標楷體"/>
          <w:sz w:val="28"/>
          <w:szCs w:val="28"/>
        </w:rPr>
        <w:t>本</w:t>
      </w:r>
      <w:r w:rsidR="00AD212A">
        <w:rPr>
          <w:rFonts w:ascii="標楷體" w:eastAsia="標楷體" w:hAnsi="標楷體" w:hint="eastAsia"/>
          <w:sz w:val="28"/>
          <w:szCs w:val="28"/>
        </w:rPr>
        <w:t>系統</w:t>
      </w:r>
      <w:r w:rsidRPr="00E24150">
        <w:rPr>
          <w:rFonts w:ascii="標楷體" w:eastAsia="標楷體" w:hAnsi="標楷體"/>
          <w:sz w:val="28"/>
          <w:szCs w:val="28"/>
        </w:rPr>
        <w:t>查詢</w:t>
      </w:r>
      <w:r w:rsidR="00AD212A">
        <w:rPr>
          <w:rFonts w:ascii="標楷體" w:eastAsia="標楷體" w:hAnsi="標楷體" w:hint="eastAsia"/>
          <w:sz w:val="28"/>
          <w:szCs w:val="28"/>
        </w:rPr>
        <w:t>功能</w:t>
      </w:r>
      <w:r w:rsidRPr="00E24150">
        <w:rPr>
          <w:rFonts w:ascii="標楷體" w:eastAsia="標楷體" w:hAnsi="標楷體"/>
          <w:sz w:val="28"/>
          <w:szCs w:val="28"/>
        </w:rPr>
        <w:t>，提供予特定的各計畫主持人</w:t>
      </w:r>
      <w:r w:rsidR="00AD212A">
        <w:rPr>
          <w:rFonts w:ascii="標楷體" w:eastAsia="標楷體" w:hAnsi="標楷體" w:hint="eastAsia"/>
          <w:sz w:val="28"/>
          <w:szCs w:val="28"/>
        </w:rPr>
        <w:t>進行</w:t>
      </w:r>
      <w:r w:rsidRPr="00E24150">
        <w:rPr>
          <w:rFonts w:ascii="標楷體" w:eastAsia="標楷體" w:hAnsi="標楷體"/>
          <w:sz w:val="28"/>
          <w:szCs w:val="28"/>
        </w:rPr>
        <w:t>查詢瀏覽。</w:t>
      </w:r>
    </w:p>
    <w:p w:rsidR="00C023A7" w:rsidRPr="00BD7C7A" w:rsidRDefault="00C023A7" w:rsidP="00BD7C7A">
      <w:pPr>
        <w:pStyle w:val="-d"/>
        <w:snapToGrid w:val="0"/>
        <w:ind w:leftChars="350" w:left="840" w:firstLineChars="4" w:firstLine="11"/>
        <w:rPr>
          <w:rFonts w:ascii="標楷體" w:eastAsia="標楷體" w:hAnsi="標楷體" w:hint="eastAsia"/>
          <w:sz w:val="28"/>
          <w:szCs w:val="28"/>
        </w:rPr>
      </w:pPr>
      <w:r w:rsidRPr="00E24150">
        <w:rPr>
          <w:rFonts w:ascii="標楷體" w:eastAsia="標楷體" w:hAnsi="標楷體"/>
          <w:sz w:val="28"/>
          <w:szCs w:val="28"/>
        </w:rPr>
        <w:t>另提供</w:t>
      </w:r>
      <w:r w:rsidR="00AD212A">
        <w:rPr>
          <w:rFonts w:ascii="標楷體" w:eastAsia="標楷體" w:hAnsi="標楷體" w:hint="eastAsia"/>
          <w:sz w:val="28"/>
          <w:szCs w:val="28"/>
        </w:rPr>
        <w:t>請購申請</w:t>
      </w:r>
      <w:r w:rsidRPr="00E24150">
        <w:rPr>
          <w:rFonts w:ascii="標楷體" w:eastAsia="標楷體" w:hAnsi="標楷體"/>
          <w:sz w:val="28"/>
          <w:szCs w:val="28"/>
        </w:rPr>
        <w:t>作業</w:t>
      </w:r>
      <w:r w:rsidR="00AD212A">
        <w:rPr>
          <w:rFonts w:ascii="標楷體" w:eastAsia="標楷體" w:hAnsi="標楷體" w:hint="eastAsia"/>
          <w:sz w:val="28"/>
          <w:szCs w:val="28"/>
        </w:rPr>
        <w:t>，</w:t>
      </w:r>
      <w:r w:rsidRPr="00E24150">
        <w:rPr>
          <w:rFonts w:ascii="標楷體" w:eastAsia="標楷體" w:hAnsi="標楷體"/>
          <w:sz w:val="28"/>
          <w:szCs w:val="28"/>
        </w:rPr>
        <w:t>提供計畫主持人輸入請購單</w:t>
      </w:r>
      <w:r w:rsidR="00BD7C7A">
        <w:rPr>
          <w:rFonts w:ascii="標楷體" w:eastAsia="標楷體" w:hAnsi="標楷體" w:hint="eastAsia"/>
          <w:sz w:val="28"/>
          <w:szCs w:val="28"/>
        </w:rPr>
        <w:t>或黏存單</w:t>
      </w:r>
      <w:r w:rsidRPr="00E24150">
        <w:rPr>
          <w:rFonts w:ascii="標楷體" w:eastAsia="標楷體" w:hAnsi="標楷體"/>
          <w:sz w:val="28"/>
          <w:szCs w:val="28"/>
        </w:rPr>
        <w:t>資料並做立即的預算控制。</w:t>
      </w:r>
    </w:p>
    <w:p w:rsidR="00EF2060" w:rsidRPr="00A67F0E" w:rsidRDefault="00EC06DC" w:rsidP="00AB319D">
      <w:pPr>
        <w:pStyle w:val="1"/>
        <w:rPr>
          <w:sz w:val="32"/>
          <w:szCs w:val="32"/>
        </w:rPr>
      </w:pPr>
      <w:r w:rsidRPr="00A67F0E">
        <w:rPr>
          <w:rFonts w:hint="default"/>
          <w:sz w:val="32"/>
          <w:szCs w:val="32"/>
        </w:rPr>
        <w:br w:type="page"/>
      </w:r>
      <w:bookmarkStart w:id="15" w:name="_Toc230797133"/>
      <w:r w:rsidR="00EF2060" w:rsidRPr="009438EF">
        <w:rPr>
          <w:sz w:val="32"/>
          <w:szCs w:val="32"/>
        </w:rPr>
        <w:lastRenderedPageBreak/>
        <w:t>貮、操作環境說明</w:t>
      </w:r>
      <w:bookmarkEnd w:id="15"/>
    </w:p>
    <w:p w:rsidR="005A7A63" w:rsidRPr="00E24150" w:rsidRDefault="005A7A63" w:rsidP="00776EBA">
      <w:pPr>
        <w:pStyle w:val="2"/>
        <w:ind w:leftChars="200" w:left="480"/>
        <w:rPr>
          <w:b w:val="0"/>
          <w:sz w:val="28"/>
          <w:szCs w:val="28"/>
        </w:rPr>
      </w:pPr>
      <w:bookmarkStart w:id="16" w:name="_Toc230797134"/>
      <w:r w:rsidRPr="00E24150">
        <w:rPr>
          <w:b w:val="0"/>
          <w:sz w:val="28"/>
          <w:szCs w:val="28"/>
        </w:rPr>
        <w:t>一、</w:t>
      </w:r>
      <w:r w:rsidR="00776EBA" w:rsidRPr="00E24150">
        <w:rPr>
          <w:b w:val="0"/>
          <w:sz w:val="28"/>
          <w:szCs w:val="28"/>
        </w:rPr>
        <w:t>軟體環境</w:t>
      </w:r>
      <w:bookmarkEnd w:id="16"/>
    </w:p>
    <w:p w:rsidR="00781C2D" w:rsidRPr="00E24150" w:rsidRDefault="002F06FE" w:rsidP="00781C2D">
      <w:pPr>
        <w:rPr>
          <w:rFonts w:ascii="標楷體" w:eastAsia="標楷體" w:hAnsi="標楷體" w:hint="eastAsia"/>
          <w:bCs/>
          <w:sz w:val="28"/>
          <w:szCs w:val="28"/>
        </w:rPr>
      </w:pPr>
      <w:r w:rsidRPr="00E24150">
        <w:rPr>
          <w:rFonts w:hint="eastAsia"/>
          <w:b/>
          <w:sz w:val="28"/>
          <w:szCs w:val="28"/>
        </w:rPr>
        <w:t xml:space="preserve">   </w:t>
      </w:r>
      <w:r w:rsidR="00C2095A" w:rsidRPr="00E24150">
        <w:rPr>
          <w:rFonts w:hint="eastAsia"/>
          <w:b/>
          <w:sz w:val="28"/>
          <w:szCs w:val="28"/>
        </w:rPr>
        <w:t xml:space="preserve">         </w:t>
      </w:r>
      <w:r w:rsidRPr="00E24150">
        <w:rPr>
          <w:rFonts w:ascii="標楷體" w:eastAsia="標楷體" w:hAnsi="標楷體" w:hint="eastAsia"/>
          <w:bCs/>
          <w:sz w:val="28"/>
          <w:szCs w:val="28"/>
        </w:rPr>
        <w:t>1.</w:t>
      </w:r>
      <w:r w:rsidRPr="00E24150">
        <w:rPr>
          <w:rFonts w:ascii="標楷體" w:eastAsia="標楷體" w:hAnsi="標楷體"/>
          <w:bCs/>
          <w:sz w:val="28"/>
          <w:szCs w:val="28"/>
        </w:rPr>
        <w:t>作業系統需求</w:t>
      </w:r>
      <w:r w:rsidR="00781C2D" w:rsidRPr="00E24150">
        <w:rPr>
          <w:rFonts w:ascii="標楷體" w:eastAsia="標楷體" w:hAnsi="標楷體" w:hint="eastAsia"/>
          <w:bCs/>
          <w:sz w:val="28"/>
          <w:szCs w:val="28"/>
        </w:rPr>
        <w:t>，安裝</w:t>
      </w:r>
      <w:r w:rsidR="00781C2D" w:rsidRPr="00E24150">
        <w:rPr>
          <w:rFonts w:ascii="標楷體" w:eastAsia="標楷體" w:hAnsi="標楷體"/>
          <w:bCs/>
          <w:sz w:val="28"/>
          <w:szCs w:val="28"/>
        </w:rPr>
        <w:t>Windows 10/11</w:t>
      </w:r>
      <w:r w:rsidR="00781C2D" w:rsidRPr="00E24150">
        <w:rPr>
          <w:rFonts w:ascii="標楷體" w:eastAsia="標楷體" w:hAnsi="標楷體" w:hint="eastAsia"/>
          <w:bCs/>
          <w:sz w:val="28"/>
          <w:szCs w:val="28"/>
        </w:rPr>
        <w:t>或</w:t>
      </w:r>
      <w:r w:rsidR="00781C2D" w:rsidRPr="00E24150">
        <w:rPr>
          <w:rFonts w:ascii="標楷體" w:eastAsia="標楷體" w:hAnsi="標楷體"/>
          <w:bCs/>
          <w:sz w:val="28"/>
          <w:szCs w:val="28"/>
        </w:rPr>
        <w:t>macOS</w:t>
      </w:r>
    </w:p>
    <w:p w:rsidR="00776EBA" w:rsidRPr="00E24150" w:rsidRDefault="00776EBA" w:rsidP="00781C2D">
      <w:pPr>
        <w:pStyle w:val="-d"/>
        <w:snapToGrid w:val="0"/>
        <w:ind w:leftChars="354" w:left="850"/>
        <w:rPr>
          <w:rFonts w:ascii="標楷體" w:eastAsia="標楷體" w:hAnsi="標楷體"/>
          <w:sz w:val="28"/>
          <w:szCs w:val="28"/>
        </w:rPr>
      </w:pPr>
      <w:r w:rsidRPr="00E24150">
        <w:rPr>
          <w:rFonts w:ascii="標楷體" w:eastAsia="標楷體" w:hAnsi="標楷體" w:hint="eastAsia"/>
          <w:sz w:val="28"/>
          <w:szCs w:val="28"/>
        </w:rPr>
        <w:t>2.安裝瀏覽器</w:t>
      </w:r>
      <w:r w:rsidR="00781C2D" w:rsidRPr="00E24150">
        <w:rPr>
          <w:rFonts w:ascii="標楷體" w:eastAsia="標楷體" w:hAnsi="標楷體" w:hint="eastAsia"/>
          <w:sz w:val="28"/>
          <w:szCs w:val="28"/>
        </w:rPr>
        <w:t>，</w:t>
      </w:r>
      <w:r w:rsidR="00781C2D" w:rsidRPr="00E24150">
        <w:rPr>
          <w:rFonts w:ascii="標楷體" w:eastAsia="標楷體" w:hAnsi="標楷體"/>
          <w:sz w:val="28"/>
          <w:szCs w:val="28"/>
        </w:rPr>
        <w:t>Chrome</w:t>
      </w:r>
      <w:r w:rsidR="00781C2D" w:rsidRPr="00E24150">
        <w:rPr>
          <w:rFonts w:ascii="標楷體" w:eastAsia="標楷體" w:hAnsi="標楷體" w:hint="eastAsia"/>
          <w:sz w:val="28"/>
          <w:szCs w:val="28"/>
        </w:rPr>
        <w:t>、</w:t>
      </w:r>
      <w:r w:rsidR="00781C2D" w:rsidRPr="00E24150">
        <w:rPr>
          <w:rFonts w:ascii="標楷體" w:eastAsia="標楷體" w:hAnsi="標楷體"/>
          <w:sz w:val="28"/>
          <w:szCs w:val="28"/>
        </w:rPr>
        <w:t>Edge</w:t>
      </w:r>
      <w:r w:rsidR="00781C2D" w:rsidRPr="00E24150">
        <w:rPr>
          <w:rFonts w:ascii="標楷體" w:eastAsia="標楷體" w:hAnsi="標楷體" w:hint="eastAsia"/>
          <w:sz w:val="28"/>
          <w:szCs w:val="28"/>
        </w:rPr>
        <w:t>、</w:t>
      </w:r>
      <w:r w:rsidR="00781C2D" w:rsidRPr="00E24150">
        <w:rPr>
          <w:rFonts w:ascii="標楷體" w:eastAsia="標楷體" w:hAnsi="標楷體"/>
          <w:sz w:val="28"/>
          <w:szCs w:val="28"/>
        </w:rPr>
        <w:t>Firefox</w:t>
      </w:r>
      <w:r w:rsidR="00781C2D" w:rsidRPr="00E24150">
        <w:rPr>
          <w:rFonts w:ascii="標楷體" w:eastAsia="標楷體" w:hAnsi="標楷體" w:hint="eastAsia"/>
          <w:sz w:val="28"/>
          <w:szCs w:val="28"/>
        </w:rPr>
        <w:t>、</w:t>
      </w:r>
      <w:r w:rsidR="00781C2D" w:rsidRPr="00E24150">
        <w:rPr>
          <w:rFonts w:ascii="標楷體" w:eastAsia="標楷體" w:hAnsi="標楷體"/>
          <w:sz w:val="28"/>
          <w:szCs w:val="28"/>
        </w:rPr>
        <w:t>Safari</w:t>
      </w:r>
    </w:p>
    <w:p w:rsidR="00F82D28" w:rsidRPr="00E24150" w:rsidRDefault="00F82D28" w:rsidP="00781C2D">
      <w:pPr>
        <w:pStyle w:val="-d"/>
        <w:snapToGrid w:val="0"/>
        <w:ind w:leftChars="354" w:left="850"/>
        <w:rPr>
          <w:rFonts w:ascii="標楷體" w:eastAsia="標楷體" w:hAnsi="標楷體" w:hint="eastAsia"/>
          <w:sz w:val="28"/>
          <w:szCs w:val="28"/>
        </w:rPr>
      </w:pPr>
      <w:r w:rsidRPr="00E24150">
        <w:rPr>
          <w:rFonts w:ascii="標楷體" w:eastAsia="標楷體" w:hAnsi="標楷體" w:hint="eastAsia"/>
          <w:sz w:val="28"/>
          <w:szCs w:val="28"/>
        </w:rPr>
        <w:t>3.文書編輯軟體</w:t>
      </w:r>
      <w:r w:rsidR="003568CC" w:rsidRPr="00E24150">
        <w:rPr>
          <w:rFonts w:ascii="標楷體" w:eastAsia="標楷體" w:hAnsi="標楷體" w:hint="eastAsia"/>
          <w:sz w:val="28"/>
          <w:szCs w:val="28"/>
        </w:rPr>
        <w:t xml:space="preserve"> (ex.微軟Office365)</w:t>
      </w:r>
    </w:p>
    <w:p w:rsidR="00EC06DC" w:rsidRPr="00A67F0E" w:rsidRDefault="00EC06DC" w:rsidP="006A0ED3">
      <w:pPr>
        <w:pStyle w:val="2"/>
        <w:ind w:leftChars="200" w:left="480"/>
        <w:rPr>
          <w:rFonts w:hint="eastAsia"/>
          <w:b w:val="0"/>
        </w:rPr>
      </w:pPr>
      <w:r w:rsidRPr="00A67F0E">
        <w:rPr>
          <w:b w:val="0"/>
        </w:rPr>
        <w:br w:type="page"/>
      </w:r>
    </w:p>
    <w:p w:rsidR="00EF2060" w:rsidRPr="00A67F0E" w:rsidRDefault="00EF2060" w:rsidP="00EF2060">
      <w:pPr>
        <w:pStyle w:val="1"/>
        <w:rPr>
          <w:sz w:val="32"/>
          <w:szCs w:val="32"/>
        </w:rPr>
      </w:pPr>
      <w:bookmarkStart w:id="17" w:name="_Toc230797135"/>
      <w:r w:rsidRPr="00906CC8">
        <w:rPr>
          <w:sz w:val="32"/>
          <w:szCs w:val="32"/>
        </w:rPr>
        <w:t>叁、使用請購系統資格</w:t>
      </w:r>
      <w:bookmarkEnd w:id="17"/>
    </w:p>
    <w:p w:rsidR="006A0ED3" w:rsidRPr="00E24150" w:rsidRDefault="006A0ED3" w:rsidP="006A0ED3">
      <w:pPr>
        <w:pStyle w:val="2"/>
        <w:ind w:leftChars="200" w:left="480"/>
        <w:rPr>
          <w:rFonts w:hint="eastAsia"/>
          <w:b w:val="0"/>
          <w:sz w:val="28"/>
          <w:szCs w:val="28"/>
        </w:rPr>
      </w:pPr>
      <w:bookmarkStart w:id="18" w:name="_Toc154198003"/>
      <w:bookmarkStart w:id="19" w:name="_Toc230797136"/>
      <w:r w:rsidRPr="00E24150">
        <w:rPr>
          <w:b w:val="0"/>
          <w:sz w:val="28"/>
          <w:szCs w:val="28"/>
        </w:rPr>
        <w:t>一、</w:t>
      </w:r>
      <w:r w:rsidRPr="00E24150">
        <w:rPr>
          <w:rFonts w:hint="eastAsia"/>
          <w:b w:val="0"/>
          <w:sz w:val="28"/>
          <w:szCs w:val="28"/>
        </w:rPr>
        <w:t>計畫主持人</w:t>
      </w:r>
      <w:bookmarkEnd w:id="18"/>
      <w:bookmarkEnd w:id="19"/>
    </w:p>
    <w:p w:rsidR="006A0ED3" w:rsidRPr="00E24150" w:rsidRDefault="00A51588" w:rsidP="0028788D">
      <w:pPr>
        <w:pStyle w:val="-d"/>
        <w:snapToGrid w:val="0"/>
        <w:ind w:leftChars="350" w:left="840" w:firstLineChars="4" w:firstLine="11"/>
        <w:rPr>
          <w:rFonts w:ascii="標楷體" w:eastAsia="標楷體" w:hAnsi="標楷體" w:hint="eastAsia"/>
          <w:b/>
          <w:sz w:val="28"/>
          <w:szCs w:val="28"/>
        </w:rPr>
      </w:pPr>
      <w:bookmarkStart w:id="20" w:name="_Toc154198004"/>
      <w:r w:rsidRPr="00E24150">
        <w:rPr>
          <w:rFonts w:ascii="標楷體" w:eastAsia="標楷體" w:hAnsi="標楷體" w:hint="eastAsia"/>
          <w:sz w:val="28"/>
          <w:szCs w:val="28"/>
        </w:rPr>
        <w:t>若為計畫主持人，通常為計畫主持人員工編號，</w:t>
      </w:r>
      <w:r w:rsidR="006F2A83" w:rsidRPr="00E24150">
        <w:rPr>
          <w:rFonts w:ascii="標楷體" w:eastAsia="標楷體" w:hAnsi="標楷體" w:hint="eastAsia"/>
          <w:sz w:val="28"/>
          <w:szCs w:val="28"/>
        </w:rPr>
        <w:t>初次登入後必須更新密碼。</w:t>
      </w:r>
      <w:bookmarkEnd w:id="20"/>
    </w:p>
    <w:p w:rsidR="006A0ED3" w:rsidRPr="00E24150" w:rsidRDefault="006A0ED3" w:rsidP="006A0ED3">
      <w:pPr>
        <w:pStyle w:val="2"/>
        <w:ind w:leftChars="200" w:left="480"/>
        <w:rPr>
          <w:rFonts w:hint="eastAsia"/>
          <w:b w:val="0"/>
          <w:sz w:val="28"/>
          <w:szCs w:val="28"/>
        </w:rPr>
      </w:pPr>
      <w:bookmarkStart w:id="21" w:name="_Toc154198005"/>
      <w:bookmarkStart w:id="22" w:name="_Toc230797137"/>
      <w:r w:rsidRPr="00E24150">
        <w:rPr>
          <w:b w:val="0"/>
          <w:sz w:val="28"/>
          <w:szCs w:val="28"/>
        </w:rPr>
        <w:t>二、</w:t>
      </w:r>
      <w:r w:rsidRPr="00E24150">
        <w:rPr>
          <w:rFonts w:hint="eastAsia"/>
          <w:b w:val="0"/>
          <w:sz w:val="28"/>
          <w:szCs w:val="28"/>
        </w:rPr>
        <w:t>經費管理人</w:t>
      </w:r>
      <w:r w:rsidR="005E6301" w:rsidRPr="00E24150">
        <w:rPr>
          <w:rFonts w:hint="eastAsia"/>
          <w:b w:val="0"/>
          <w:sz w:val="28"/>
          <w:szCs w:val="28"/>
        </w:rPr>
        <w:t>（『工作計畫書』執行者）</w:t>
      </w:r>
      <w:bookmarkEnd w:id="21"/>
      <w:bookmarkEnd w:id="22"/>
    </w:p>
    <w:p w:rsidR="007C48A3" w:rsidRPr="00E24150" w:rsidRDefault="006F2A83" w:rsidP="0028788D">
      <w:pPr>
        <w:pStyle w:val="-d"/>
        <w:snapToGrid w:val="0"/>
        <w:ind w:leftChars="350" w:left="840" w:firstLineChars="4" w:firstLine="11"/>
        <w:rPr>
          <w:rFonts w:ascii="標楷體" w:eastAsia="標楷體" w:hAnsi="標楷體" w:hint="eastAsia"/>
          <w:b/>
          <w:sz w:val="28"/>
          <w:szCs w:val="28"/>
        </w:rPr>
      </w:pPr>
      <w:bookmarkStart w:id="23" w:name="_Toc154198006"/>
      <w:r w:rsidRPr="00E24150">
        <w:rPr>
          <w:rFonts w:ascii="標楷體" w:eastAsia="標楷體" w:hAnsi="標楷體" w:hint="eastAsia"/>
          <w:sz w:val="28"/>
          <w:szCs w:val="28"/>
        </w:rPr>
        <w:t>若為『工作計畫書』執行者，通常為執行者員工編號，初次登入後必須更新密碼。</w:t>
      </w:r>
      <w:bookmarkEnd w:id="23"/>
    </w:p>
    <w:p w:rsidR="007C48A3" w:rsidRPr="00E24150" w:rsidRDefault="007C48A3" w:rsidP="007C48A3">
      <w:pPr>
        <w:pStyle w:val="2"/>
        <w:ind w:leftChars="200" w:left="480"/>
        <w:rPr>
          <w:rFonts w:hint="eastAsia"/>
          <w:b w:val="0"/>
          <w:sz w:val="28"/>
          <w:szCs w:val="28"/>
        </w:rPr>
      </w:pPr>
      <w:bookmarkStart w:id="24" w:name="_Toc154198007"/>
      <w:bookmarkStart w:id="25" w:name="_Toc230797138"/>
      <w:r w:rsidRPr="00E24150">
        <w:rPr>
          <w:rFonts w:hint="eastAsia"/>
          <w:b w:val="0"/>
          <w:sz w:val="28"/>
          <w:szCs w:val="28"/>
        </w:rPr>
        <w:t>三</w:t>
      </w:r>
      <w:r w:rsidRPr="00E24150">
        <w:rPr>
          <w:b w:val="0"/>
          <w:sz w:val="28"/>
          <w:szCs w:val="28"/>
        </w:rPr>
        <w:t>、</w:t>
      </w:r>
      <w:r w:rsidRPr="00E24150">
        <w:rPr>
          <w:rFonts w:hint="eastAsia"/>
          <w:b w:val="0"/>
          <w:sz w:val="28"/>
          <w:szCs w:val="28"/>
        </w:rPr>
        <w:t>授</w:t>
      </w:r>
      <w:r w:rsidR="005E6301" w:rsidRPr="00E24150">
        <w:rPr>
          <w:rFonts w:hint="eastAsia"/>
          <w:b w:val="0"/>
          <w:sz w:val="28"/>
          <w:szCs w:val="28"/>
        </w:rPr>
        <w:t>權可使用請購系統者</w:t>
      </w:r>
      <w:bookmarkEnd w:id="24"/>
      <w:bookmarkEnd w:id="25"/>
    </w:p>
    <w:p w:rsidR="00906CC8" w:rsidRPr="00E24150" w:rsidRDefault="006F2A83" w:rsidP="00906CC8">
      <w:pPr>
        <w:pStyle w:val="-d"/>
        <w:snapToGrid w:val="0"/>
        <w:ind w:leftChars="350" w:left="840" w:firstLineChars="4" w:firstLine="11"/>
        <w:rPr>
          <w:rFonts w:ascii="標楷體" w:eastAsia="標楷體" w:hAnsi="標楷體"/>
          <w:b/>
          <w:sz w:val="28"/>
          <w:szCs w:val="28"/>
        </w:rPr>
      </w:pPr>
      <w:bookmarkStart w:id="26" w:name="_Toc154198008"/>
      <w:r w:rsidRPr="00E24150">
        <w:rPr>
          <w:rFonts w:ascii="標楷體" w:eastAsia="標楷體" w:hAnsi="標楷體" w:hint="eastAsia"/>
          <w:sz w:val="28"/>
          <w:szCs w:val="28"/>
        </w:rPr>
        <w:t>若需使用請購</w:t>
      </w:r>
      <w:r w:rsidR="00AD212A">
        <w:rPr>
          <w:rFonts w:ascii="標楷體" w:eastAsia="標楷體" w:hAnsi="標楷體" w:hint="eastAsia"/>
          <w:sz w:val="28"/>
          <w:szCs w:val="28"/>
        </w:rPr>
        <w:t>系統</w:t>
      </w:r>
      <w:r w:rsidRPr="00E24150">
        <w:rPr>
          <w:rFonts w:ascii="標楷體" w:eastAsia="標楷體" w:hAnsi="標楷體" w:hint="eastAsia"/>
          <w:sz w:val="28"/>
          <w:szCs w:val="28"/>
        </w:rPr>
        <w:t>申請購案且非「計畫主持人」或「工作計畫執行者」，可經由「計畫主持人」或「工作計畫執行者」於網路請購系統授權使用</w:t>
      </w:r>
      <w:r w:rsidR="00A94500" w:rsidRPr="00E24150">
        <w:rPr>
          <w:rFonts w:ascii="標楷體" w:eastAsia="標楷體" w:hAnsi="標楷體" w:hint="eastAsia"/>
          <w:sz w:val="28"/>
          <w:szCs w:val="28"/>
        </w:rPr>
        <w:t>。</w:t>
      </w:r>
      <w:bookmarkEnd w:id="26"/>
    </w:p>
    <w:p w:rsidR="00A94500" w:rsidRPr="00A67F0E" w:rsidRDefault="00A94500" w:rsidP="0028788D">
      <w:pPr>
        <w:pStyle w:val="-d"/>
        <w:snapToGrid w:val="0"/>
        <w:ind w:leftChars="350" w:left="840" w:firstLineChars="4" w:firstLine="10"/>
        <w:rPr>
          <w:rFonts w:ascii="標楷體" w:eastAsia="標楷體" w:hAnsi="標楷體" w:hint="eastAsia"/>
          <w:b/>
        </w:rPr>
      </w:pPr>
    </w:p>
    <w:p w:rsidR="007C48A3" w:rsidRPr="00A67F0E" w:rsidRDefault="00EC06DC" w:rsidP="00F002DC">
      <w:pPr>
        <w:pStyle w:val="2"/>
        <w:ind w:leftChars="350" w:left="840"/>
        <w:jc w:val="center"/>
        <w:rPr>
          <w:rFonts w:hint="eastAsia"/>
          <w:b w:val="0"/>
        </w:rPr>
      </w:pPr>
      <w:r w:rsidRPr="00A67F0E">
        <w:rPr>
          <w:b w:val="0"/>
        </w:rPr>
        <w:br w:type="page"/>
      </w:r>
    </w:p>
    <w:p w:rsidR="00EF2060" w:rsidRPr="00A67F0E" w:rsidRDefault="00EF2060" w:rsidP="00EF2060">
      <w:pPr>
        <w:pStyle w:val="1"/>
        <w:rPr>
          <w:sz w:val="32"/>
          <w:szCs w:val="32"/>
        </w:rPr>
      </w:pPr>
      <w:bookmarkStart w:id="27" w:name="_Toc230797139"/>
      <w:r w:rsidRPr="00A67F0E">
        <w:rPr>
          <w:sz w:val="32"/>
          <w:szCs w:val="32"/>
        </w:rPr>
        <w:t>肆、操作介面規劃</w:t>
      </w:r>
      <w:bookmarkEnd w:id="27"/>
    </w:p>
    <w:p w:rsidR="0028788D" w:rsidRPr="00151423" w:rsidRDefault="00BC0BE0" w:rsidP="00856C27">
      <w:pPr>
        <w:pStyle w:val="2"/>
        <w:ind w:leftChars="200" w:left="480"/>
        <w:rPr>
          <w:b w:val="0"/>
          <w:sz w:val="28"/>
          <w:szCs w:val="28"/>
        </w:rPr>
      </w:pPr>
      <w:bookmarkStart w:id="28" w:name="_Toc154198015"/>
      <w:bookmarkStart w:id="29" w:name="_Toc230797140"/>
      <w:r w:rsidRPr="00151423">
        <w:rPr>
          <w:rFonts w:hint="eastAsia"/>
          <w:b w:val="0"/>
          <w:sz w:val="28"/>
          <w:szCs w:val="28"/>
        </w:rPr>
        <w:t>一、</w:t>
      </w:r>
      <w:r w:rsidR="0028788D" w:rsidRPr="00151423">
        <w:rPr>
          <w:rFonts w:hint="eastAsia"/>
          <w:b w:val="0"/>
          <w:sz w:val="28"/>
          <w:szCs w:val="28"/>
        </w:rPr>
        <w:t>請購系統首頁</w:t>
      </w:r>
      <w:bookmarkEnd w:id="29"/>
    </w:p>
    <w:p w:rsidR="00856C27" w:rsidRPr="00151423" w:rsidRDefault="0097499E" w:rsidP="0013597D">
      <w:pPr>
        <w:ind w:firstLineChars="413" w:firstLine="1156"/>
        <w:rPr>
          <w:rFonts w:ascii="標楷體" w:eastAsia="標楷體" w:hAnsi="標楷體" w:hint="eastAsia"/>
          <w:bCs/>
          <w:sz w:val="28"/>
          <w:szCs w:val="28"/>
        </w:rPr>
      </w:pPr>
      <w:r w:rsidRPr="00151423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3568700</wp:posOffset>
                </wp:positionH>
                <wp:positionV relativeFrom="paragraph">
                  <wp:posOffset>27940</wp:posOffset>
                </wp:positionV>
                <wp:extent cx="1231900" cy="342900"/>
                <wp:effectExtent l="565785" t="8890" r="12065" b="10160"/>
                <wp:wrapNone/>
                <wp:docPr id="218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342900"/>
                        </a:xfrm>
                        <a:prstGeom prst="wedgeRectCallout">
                          <a:avLst>
                            <a:gd name="adj1" fmla="val -90514"/>
                            <a:gd name="adj2" fmla="val 39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805817" w:rsidRDefault="006238CF" w:rsidP="00856C27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805817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國教署</w:t>
                            </w:r>
                            <w:r w:rsidR="00B37408" w:rsidRPr="00805817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指定的網址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07" o:spid="_x0000_s1026" type="#_x0000_t61" style="position:absolute;left:0;text-align:left;margin-left:281pt;margin-top:2.2pt;width:97pt;height:27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" adj="-8751,19280">
                <v:textbox>
                  <w:txbxContent>
                    <w:p w:rsidR="00B37408" w:rsidRPr="00805817" w:rsidRDefault="006238CF" w:rsidP="00856C27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805817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國教署</w:t>
                      </w:r>
                      <w:r w:rsidR="00B37408" w:rsidRPr="00805817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指定的網址</w:t>
                      </w:r>
                    </w:p>
                  </w:txbxContent>
                </v:textbox>
              </v:shape>
            </w:pict>
          </mc:Fallback>
        </mc:AlternateContent>
      </w:r>
      <w:r w:rsidR="002A2217" w:rsidRPr="00151423">
        <w:rPr>
          <w:rFonts w:ascii="標楷體" w:eastAsia="標楷體" w:hAnsi="標楷體" w:hint="eastAsia"/>
          <w:bCs/>
          <w:sz w:val="28"/>
          <w:szCs w:val="28"/>
        </w:rPr>
        <w:t>點選 [請購] 進入系統畫面</w:t>
      </w:r>
      <w:r w:rsidR="00BC0BE0" w:rsidRPr="00151423">
        <w:rPr>
          <w:rFonts w:ascii="標楷體" w:eastAsia="標楷體" w:hAnsi="標楷體" w:hint="eastAsia"/>
          <w:bCs/>
          <w:sz w:val="28"/>
          <w:szCs w:val="28"/>
        </w:rPr>
        <w:t>：</w:t>
      </w:r>
      <w:bookmarkEnd w:id="28"/>
    </w:p>
    <w:p w:rsidR="00BC0BE0" w:rsidRDefault="0097499E" w:rsidP="0013597D">
      <w:pPr>
        <w:ind w:firstLineChars="413" w:firstLine="991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600075</wp:posOffset>
                </wp:positionV>
                <wp:extent cx="761365" cy="342900"/>
                <wp:effectExtent l="518160" t="95250" r="6350" b="9525"/>
                <wp:wrapNone/>
                <wp:docPr id="217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" cy="342900"/>
                        </a:xfrm>
                        <a:prstGeom prst="wedgeRectCallout">
                          <a:avLst>
                            <a:gd name="adj1" fmla="val -109301"/>
                            <a:gd name="adj2" fmla="val -696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817" w:rsidRPr="00805817" w:rsidRDefault="00805817" w:rsidP="00805817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805817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點選請購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8" o:spid="_x0000_s1027" type="#_x0000_t61" style="position:absolute;left:0;text-align:left;margin-left:188pt;margin-top:47.25pt;width:59.95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" adj="-12809,-4240">
                <v:textbox>
                  <w:txbxContent>
                    <w:p w:rsidR="00805817" w:rsidRPr="00805817" w:rsidRDefault="00805817" w:rsidP="00805817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805817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點選請購</w:t>
                      </w:r>
                    </w:p>
                  </w:txbxContent>
                </v:textbox>
              </v:shape>
            </w:pict>
          </mc:Fallback>
        </mc:AlternateContent>
      </w: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262255</wp:posOffset>
                </wp:positionV>
                <wp:extent cx="267970" cy="228600"/>
                <wp:effectExtent l="12065" t="5080" r="5715" b="13970"/>
                <wp:wrapNone/>
                <wp:docPr id="216" name="Oval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6BA674" id="Oval 556" o:spid="_x0000_s1026" style="position:absolute;margin-left:133.9pt;margin-top:20.65pt;width:21.1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" filled="f" strokecolor="red"/>
            </w:pict>
          </mc:Fallback>
        </mc:AlternateContent>
      </w: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53975</wp:posOffset>
                </wp:positionV>
                <wp:extent cx="1143000" cy="228600"/>
                <wp:effectExtent l="9525" t="6350" r="9525" b="12700"/>
                <wp:wrapNone/>
                <wp:docPr id="215" name="Oval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6F9865" id="Oval 206" o:spid="_x0000_s1026" style="position:absolute;margin-left:88.7pt;margin-top:4.25pt;width:90pt;height:18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" filled="f" strokecolor="red"/>
            </w:pict>
          </mc:Fallback>
        </mc:AlternateContent>
      </w: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276850" cy="3067050"/>
            <wp:effectExtent l="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23" w:rsidRPr="00A67F0E" w:rsidRDefault="00151423" w:rsidP="0013597D">
      <w:pPr>
        <w:ind w:firstLineChars="413" w:firstLine="991"/>
        <w:rPr>
          <w:rFonts w:ascii="標楷體" w:eastAsia="標楷體" w:hAnsi="標楷體" w:hint="eastAsia"/>
        </w:rPr>
      </w:pPr>
    </w:p>
    <w:p w:rsidR="00856C27" w:rsidRPr="00151423" w:rsidRDefault="00856C27" w:rsidP="0013597D">
      <w:pPr>
        <w:ind w:firstLineChars="413" w:firstLine="1156"/>
        <w:rPr>
          <w:rFonts w:ascii="標楷體" w:eastAsia="標楷體" w:hAnsi="標楷體"/>
          <w:bCs/>
          <w:sz w:val="28"/>
          <w:szCs w:val="28"/>
        </w:rPr>
      </w:pPr>
      <w:bookmarkStart w:id="30" w:name="_Toc154198016"/>
      <w:r w:rsidRPr="00151423">
        <w:rPr>
          <w:rFonts w:ascii="標楷體" w:eastAsia="標楷體" w:hAnsi="標楷體" w:hint="eastAsia"/>
          <w:bCs/>
          <w:sz w:val="28"/>
          <w:szCs w:val="28"/>
        </w:rPr>
        <w:t>進入系統畫面：</w:t>
      </w:r>
      <w:bookmarkEnd w:id="30"/>
    </w:p>
    <w:p w:rsidR="006238CF" w:rsidRDefault="0097499E" w:rsidP="0013597D">
      <w:pPr>
        <w:ind w:firstLineChars="413" w:firstLine="992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 w:hint="eastAsia"/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10160</wp:posOffset>
                </wp:positionV>
                <wp:extent cx="749300" cy="228600"/>
                <wp:effectExtent l="5715" t="10160" r="226060" b="132715"/>
                <wp:wrapNone/>
                <wp:docPr id="214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28600"/>
                        </a:xfrm>
                        <a:prstGeom prst="wedgeRectCallout">
                          <a:avLst>
                            <a:gd name="adj1" fmla="val 69829"/>
                            <a:gd name="adj2" fmla="val 9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DBE" w:rsidRPr="00805817" w:rsidRDefault="00805817" w:rsidP="00DA4DBE">
                            <w:pPr>
                              <w:spacing w:line="180" w:lineRule="exact"/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</w:pPr>
                            <w:r w:rsidRPr="00805817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切換年度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7" o:spid="_x0000_s1028" type="#_x0000_t61" style="position:absolute;left:0;text-align:left;margin-left:266.15pt;margin-top:.8pt;width:59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" adj="25883,31080">
                <v:textbox>
                  <w:txbxContent>
                    <w:p w:rsidR="00DA4DBE" w:rsidRPr="00805817" w:rsidRDefault="00805817" w:rsidP="00DA4DBE">
                      <w:pPr>
                        <w:spacing w:line="180" w:lineRule="exact"/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</w:pPr>
                      <w:r w:rsidRPr="00805817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切換年度</w:t>
                      </w:r>
                    </w:p>
                  </w:txbxContent>
                </v:textbox>
              </v:shape>
            </w:pict>
          </mc:Fallback>
        </mc:AlternateContent>
      </w:r>
      <w:r w:rsidRPr="00A67F0E">
        <w:rPr>
          <w:rFonts w:ascii="標楷體" w:eastAsia="標楷體" w:hAnsi="標楷體" w:hint="eastAsia"/>
          <w:b/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2485390</wp:posOffset>
                </wp:positionH>
                <wp:positionV relativeFrom="paragraph">
                  <wp:posOffset>26035</wp:posOffset>
                </wp:positionV>
                <wp:extent cx="616585" cy="212725"/>
                <wp:effectExtent l="139700" t="6985" r="5715" b="104140"/>
                <wp:wrapNone/>
                <wp:docPr id="213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12725"/>
                        </a:xfrm>
                        <a:prstGeom prst="wedgeRectCallout">
                          <a:avLst>
                            <a:gd name="adj1" fmla="val -71625"/>
                            <a:gd name="adj2" fmla="val 849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805817" w:rsidRDefault="00B37408" w:rsidP="003D5BFA">
                            <w:pPr>
                              <w:spacing w:line="180" w:lineRule="exact"/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</w:pPr>
                            <w:r w:rsidRPr="00805817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Menu區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" o:spid="_x0000_s1029" type="#_x0000_t61" style="position:absolute;left:0;text-align:left;margin-left:195.7pt;margin-top:2.05pt;width:48.55pt;height:16.7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" adj="-4671,29144">
                <v:textbox>
                  <w:txbxContent>
                    <w:p w:rsidR="00B37408" w:rsidRPr="00805817" w:rsidRDefault="00B37408" w:rsidP="003D5BFA">
                      <w:pPr>
                        <w:spacing w:line="180" w:lineRule="exact"/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</w:pPr>
                      <w:r w:rsidRPr="00805817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Menu區</w:t>
                      </w:r>
                    </w:p>
                  </w:txbxContent>
                </v:textbox>
              </v:shape>
            </w:pict>
          </mc:Fallback>
        </mc:AlternateContent>
      </w: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362575" cy="2819400"/>
            <wp:effectExtent l="0" t="0" r="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97D" w:rsidRPr="00A67F0E" w:rsidRDefault="0013597D" w:rsidP="0013597D">
      <w:pPr>
        <w:ind w:firstLineChars="413" w:firstLine="992"/>
        <w:rPr>
          <w:rFonts w:ascii="標楷體" w:eastAsia="標楷體" w:hAnsi="標楷體" w:hint="eastAsia"/>
          <w:b/>
        </w:rPr>
      </w:pPr>
    </w:p>
    <w:p w:rsidR="00856C27" w:rsidRPr="00F104A3" w:rsidRDefault="00856C27" w:rsidP="00F104A3">
      <w:pPr>
        <w:ind w:firstLineChars="413" w:firstLine="992"/>
        <w:rPr>
          <w:rFonts w:ascii="標楷體" w:eastAsia="標楷體" w:hAnsi="標楷體" w:hint="eastAsia"/>
          <w:b/>
        </w:rPr>
      </w:pPr>
    </w:p>
    <w:p w:rsidR="00D13303" w:rsidRPr="00F104A3" w:rsidRDefault="00D13303" w:rsidP="00F104A3">
      <w:pPr>
        <w:ind w:firstLineChars="413" w:firstLine="992"/>
        <w:rPr>
          <w:rFonts w:ascii="標楷體" w:eastAsia="標楷體" w:hAnsi="標楷體" w:hint="eastAsia"/>
          <w:b/>
        </w:rPr>
      </w:pPr>
    </w:p>
    <w:p w:rsidR="004236DE" w:rsidRPr="00F104A3" w:rsidRDefault="004236DE" w:rsidP="00F104A3">
      <w:pPr>
        <w:ind w:firstLineChars="413" w:firstLine="992"/>
        <w:rPr>
          <w:rFonts w:ascii="標楷體" w:eastAsia="標楷體" w:hAnsi="標楷體" w:hint="eastAsia"/>
          <w:b/>
        </w:rPr>
      </w:pPr>
    </w:p>
    <w:p w:rsidR="00EF2060" w:rsidRPr="00A67F0E" w:rsidRDefault="0097499E" w:rsidP="00EF2060">
      <w:pPr>
        <w:pStyle w:val="1"/>
        <w:rPr>
          <w:sz w:val="32"/>
          <w:szCs w:val="32"/>
        </w:rPr>
      </w:pPr>
      <w:bookmarkStart w:id="31" w:name="_Toc230797141"/>
      <w:r w:rsidRPr="00A67F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457200</wp:posOffset>
                </wp:positionV>
                <wp:extent cx="1828800" cy="1028700"/>
                <wp:effectExtent l="6985" t="12700" r="12065" b="6350"/>
                <wp:wrapNone/>
                <wp:docPr id="212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新增請購</w:t>
                            </w:r>
                            <w:r>
                              <w:rPr>
                                <w:rFonts w:hint="eastAsia"/>
                              </w:rPr>
                              <w:t xml:space="preserve"> 2.</w:t>
                            </w:r>
                            <w:r>
                              <w:rPr>
                                <w:rFonts w:hint="eastAsia"/>
                              </w:rPr>
                              <w:t>購案</w:t>
                            </w:r>
                            <w:r w:rsidR="002263AC">
                              <w:rPr>
                                <w:rFonts w:hint="eastAsia"/>
                              </w:rPr>
                              <w:t>查詢</w:t>
                            </w:r>
                          </w:p>
                          <w:p w:rsidR="00B37408" w:rsidRDefault="00B37408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經費授權</w:t>
                            </w:r>
                            <w:r>
                              <w:rPr>
                                <w:rFonts w:hint="eastAsia"/>
                              </w:rPr>
                              <w:t xml:space="preserve"> 4.</w:t>
                            </w:r>
                            <w:r>
                              <w:rPr>
                                <w:rFonts w:hint="eastAsia"/>
                              </w:rPr>
                              <w:t>經費分類</w:t>
                            </w:r>
                          </w:p>
                          <w:p w:rsidR="00B37408" w:rsidRDefault="00B37408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5.</w:t>
                            </w:r>
                            <w:r>
                              <w:rPr>
                                <w:rFonts w:hint="eastAsia"/>
                              </w:rPr>
                              <w:t>決標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核銷</w:t>
                            </w:r>
                            <w:r>
                              <w:rPr>
                                <w:rFonts w:hint="eastAsia"/>
                              </w:rPr>
                              <w:t>6.</w:t>
                            </w:r>
                            <w:r w:rsidR="002263AC">
                              <w:rPr>
                                <w:rFonts w:hint="eastAsia"/>
                              </w:rPr>
                              <w:t>付款</w:t>
                            </w:r>
                            <w:r>
                              <w:rPr>
                                <w:rFonts w:hint="eastAsia"/>
                              </w:rPr>
                              <w:t>查詢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B37408" w:rsidRDefault="00B37408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7.</w:t>
                            </w:r>
                            <w:r>
                              <w:rPr>
                                <w:rFonts w:hint="eastAsia"/>
                              </w:rPr>
                              <w:t>決標統計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30" style="position:absolute;margin-left:306pt;margin-top:36pt;width:2in;height:81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">
                <v:textbox>
                  <w:txbxContent>
                    <w:p w:rsidR="00B37408" w:rsidRDefault="00B37408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新增請購</w:t>
                      </w:r>
                      <w:r>
                        <w:rPr>
                          <w:rFonts w:hint="eastAsia"/>
                        </w:rPr>
                        <w:t xml:space="preserve"> 2.</w:t>
                      </w:r>
                      <w:r>
                        <w:rPr>
                          <w:rFonts w:hint="eastAsia"/>
                        </w:rPr>
                        <w:t>購案</w:t>
                      </w:r>
                      <w:r w:rsidR="002263AC">
                        <w:rPr>
                          <w:rFonts w:hint="eastAsia"/>
                        </w:rPr>
                        <w:t>查詢</w:t>
                      </w:r>
                    </w:p>
                    <w:p w:rsidR="00B37408" w:rsidRDefault="00B37408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3.</w:t>
                      </w:r>
                      <w:r>
                        <w:rPr>
                          <w:rFonts w:hint="eastAsia"/>
                        </w:rPr>
                        <w:t>經費授權</w:t>
                      </w:r>
                      <w:r>
                        <w:rPr>
                          <w:rFonts w:hint="eastAsia"/>
                        </w:rPr>
                        <w:t xml:space="preserve"> 4.</w:t>
                      </w:r>
                      <w:r>
                        <w:rPr>
                          <w:rFonts w:hint="eastAsia"/>
                        </w:rPr>
                        <w:t>經費分類</w:t>
                      </w:r>
                    </w:p>
                    <w:p w:rsidR="00B37408" w:rsidRDefault="00B37408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5.</w:t>
                      </w:r>
                      <w:r>
                        <w:rPr>
                          <w:rFonts w:hint="eastAsia"/>
                        </w:rPr>
                        <w:t>決標</w:t>
                      </w:r>
                      <w:r>
                        <w:rPr>
                          <w:rFonts w:hint="eastAsia"/>
                        </w:rPr>
                        <w:t>/</w:t>
                      </w:r>
                      <w:r>
                        <w:rPr>
                          <w:rFonts w:hint="eastAsia"/>
                        </w:rPr>
                        <w:t>核銷</w:t>
                      </w:r>
                      <w:r>
                        <w:rPr>
                          <w:rFonts w:hint="eastAsia"/>
                        </w:rPr>
                        <w:t>6.</w:t>
                      </w:r>
                      <w:r w:rsidR="002263AC">
                        <w:rPr>
                          <w:rFonts w:hint="eastAsia"/>
                        </w:rPr>
                        <w:t>付款</w:t>
                      </w:r>
                      <w:r>
                        <w:rPr>
                          <w:rFonts w:hint="eastAsia"/>
                        </w:rPr>
                        <w:t>查詢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B37408" w:rsidRDefault="00B37408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7.</w:t>
                      </w:r>
                      <w:r>
                        <w:rPr>
                          <w:rFonts w:hint="eastAsia"/>
                        </w:rPr>
                        <w:t>決標統計</w:t>
                      </w:r>
                    </w:p>
                  </w:txbxContent>
                </v:textbox>
              </v:rect>
            </w:pict>
          </mc:Fallback>
        </mc:AlternateContent>
      </w:r>
      <w:r w:rsidR="001876BC" w:rsidRPr="00A67F0E">
        <w:rPr>
          <w:sz w:val="32"/>
          <w:szCs w:val="32"/>
        </w:rPr>
        <w:t>伍</w:t>
      </w:r>
      <w:r w:rsidR="00EF2060" w:rsidRPr="00A67F0E">
        <w:rPr>
          <w:sz w:val="32"/>
          <w:szCs w:val="32"/>
        </w:rPr>
        <w:t>、網路請購系統說明</w:t>
      </w:r>
      <w:bookmarkEnd w:id="31"/>
    </w:p>
    <w:p w:rsidR="006263CD" w:rsidRPr="00151423" w:rsidRDefault="006263CD" w:rsidP="006263CD">
      <w:pPr>
        <w:pStyle w:val="2"/>
        <w:ind w:leftChars="200" w:left="480"/>
        <w:rPr>
          <w:rFonts w:hint="eastAsia"/>
          <w:b w:val="0"/>
          <w:sz w:val="28"/>
          <w:szCs w:val="28"/>
        </w:rPr>
      </w:pPr>
      <w:bookmarkStart w:id="32" w:name="_Toc230797142"/>
      <w:r w:rsidRPr="00151423">
        <w:rPr>
          <w:b w:val="0"/>
          <w:sz w:val="28"/>
          <w:szCs w:val="28"/>
        </w:rPr>
        <w:t>一、</w:t>
      </w:r>
      <w:r w:rsidR="00EC06DC" w:rsidRPr="00151423">
        <w:rPr>
          <w:rFonts w:hint="eastAsia"/>
          <w:b w:val="0"/>
          <w:sz w:val="28"/>
          <w:szCs w:val="28"/>
        </w:rPr>
        <w:t>網路請購系統架構</w:t>
      </w:r>
      <w:bookmarkEnd w:id="32"/>
    </w:p>
    <w:p w:rsidR="002C3B6D" w:rsidRPr="00A67F0E" w:rsidRDefault="0097499E" w:rsidP="002C3B6D">
      <w:pPr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114300</wp:posOffset>
                </wp:positionV>
                <wp:extent cx="914400" cy="342900"/>
                <wp:effectExtent l="6985" t="12700" r="12065" b="6350"/>
                <wp:wrapNone/>
                <wp:docPr id="211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部門請購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31" style="position:absolute;margin-left:198pt;margin-top:9pt;width:1in;height:27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">
                <v:textbox>
                  <w:txbxContent>
                    <w:p w:rsidR="00B37408" w:rsidRDefault="00B37408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部門請購</w:t>
                      </w:r>
                    </w:p>
                  </w:txbxContent>
                </v:textbox>
              </v:rect>
            </w:pict>
          </mc:Fallback>
        </mc:AlternateContent>
      </w:r>
    </w:p>
    <w:p w:rsidR="002C3B6D" w:rsidRPr="00A67F0E" w:rsidRDefault="0097499E" w:rsidP="002C3B6D">
      <w:pPr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0</wp:posOffset>
                </wp:positionV>
                <wp:extent cx="457200" cy="0"/>
                <wp:effectExtent l="6985" t="60325" r="21590" b="53975"/>
                <wp:wrapNone/>
                <wp:docPr id="210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86B61" id="Line 232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0" to="30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">
                <v:stroke endarrow="block"/>
              </v:line>
            </w:pict>
          </mc:Fallback>
        </mc:AlternateContent>
      </w: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114300</wp:posOffset>
                </wp:positionV>
                <wp:extent cx="457200" cy="342900"/>
                <wp:effectExtent l="6985" t="50800" r="50165" b="6350"/>
                <wp:wrapNone/>
                <wp:docPr id="209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3D406" id="Line 228" o:spid="_x0000_s1026" style="position:absolute;flip:y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9pt" to="198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">
                <v:stroke endarrow="block"/>
              </v:line>
            </w:pict>
          </mc:Fallback>
        </mc:AlternateContent>
      </w:r>
    </w:p>
    <w:p w:rsidR="002C3B6D" w:rsidRPr="00A67F0E" w:rsidRDefault="0097499E" w:rsidP="002C3B6D">
      <w:pPr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114300</wp:posOffset>
                </wp:positionV>
                <wp:extent cx="571500" cy="342900"/>
                <wp:effectExtent l="6985" t="12700" r="12065" b="6350"/>
                <wp:wrapNone/>
                <wp:docPr id="208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部門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32" style="position:absolute;margin-left:117pt;margin-top:9pt;width:45pt;height:27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">
                <v:textbox>
                  <w:txbxContent>
                    <w:p w:rsidR="00B37408" w:rsidRDefault="00B37408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部門</w:t>
                      </w:r>
                    </w:p>
                  </w:txbxContent>
                </v:textbox>
              </v:rect>
            </w:pict>
          </mc:Fallback>
        </mc:AlternateContent>
      </w:r>
    </w:p>
    <w:p w:rsidR="002C3B6D" w:rsidRPr="00A67F0E" w:rsidRDefault="0097499E" w:rsidP="002C3B6D">
      <w:pPr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203200</wp:posOffset>
                </wp:positionV>
                <wp:extent cx="1828800" cy="742950"/>
                <wp:effectExtent l="6985" t="6350" r="12065" b="12700"/>
                <wp:wrapNone/>
                <wp:docPr id="207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計畫清單</w:t>
                            </w:r>
                            <w:r>
                              <w:rPr>
                                <w:rFonts w:hint="eastAsia"/>
                              </w:rPr>
                              <w:t xml:space="preserve"> 2.</w:t>
                            </w:r>
                            <w:r>
                              <w:rPr>
                                <w:rFonts w:hint="eastAsia"/>
                              </w:rPr>
                              <w:t>用途明細</w:t>
                            </w:r>
                          </w:p>
                          <w:p w:rsidR="00B37408" w:rsidRDefault="00B37408" w:rsidP="002C3B6D">
                            <w:r>
                              <w:rPr>
                                <w:rFonts w:hint="eastAsia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收支明細</w:t>
                            </w:r>
                            <w:r>
                              <w:rPr>
                                <w:rFonts w:hint="eastAsia"/>
                              </w:rPr>
                              <w:t xml:space="preserve"> 4.</w:t>
                            </w:r>
                            <w:r>
                              <w:rPr>
                                <w:rFonts w:hint="eastAsia"/>
                              </w:rPr>
                              <w:t>請購明細</w:t>
                            </w:r>
                          </w:p>
                          <w:p w:rsidR="00E15584" w:rsidRDefault="00E15584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5.</w:t>
                            </w:r>
                            <w:r>
                              <w:rPr>
                                <w:rFonts w:hint="eastAsia"/>
                              </w:rPr>
                              <w:t>流用明細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33" style="position:absolute;margin-left:306pt;margin-top:16pt;width:2in;height:58.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">
                <v:textbox>
                  <w:txbxContent>
                    <w:p w:rsidR="00B37408" w:rsidRDefault="00B37408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計畫清單</w:t>
                      </w:r>
                      <w:r>
                        <w:rPr>
                          <w:rFonts w:hint="eastAsia"/>
                        </w:rPr>
                        <w:t xml:space="preserve"> 2.</w:t>
                      </w:r>
                      <w:r>
                        <w:rPr>
                          <w:rFonts w:hint="eastAsia"/>
                        </w:rPr>
                        <w:t>用途明細</w:t>
                      </w:r>
                    </w:p>
                    <w:p w:rsidR="00B37408" w:rsidRDefault="00B37408" w:rsidP="002C3B6D">
                      <w:r>
                        <w:rPr>
                          <w:rFonts w:hint="eastAsia"/>
                        </w:rPr>
                        <w:t>3.</w:t>
                      </w:r>
                      <w:r>
                        <w:rPr>
                          <w:rFonts w:hint="eastAsia"/>
                        </w:rPr>
                        <w:t>收支明細</w:t>
                      </w:r>
                      <w:r>
                        <w:rPr>
                          <w:rFonts w:hint="eastAsia"/>
                        </w:rPr>
                        <w:t xml:space="preserve"> 4.</w:t>
                      </w:r>
                      <w:r>
                        <w:rPr>
                          <w:rFonts w:hint="eastAsia"/>
                        </w:rPr>
                        <w:t>請購明細</w:t>
                      </w:r>
                    </w:p>
                    <w:p w:rsidR="00E15584" w:rsidRDefault="00E15584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5.</w:t>
                      </w:r>
                      <w:r>
                        <w:rPr>
                          <w:rFonts w:hint="eastAsia"/>
                        </w:rPr>
                        <w:t>流用明細</w:t>
                      </w:r>
                    </w:p>
                  </w:txbxContent>
                </v:textbox>
              </v:rect>
            </w:pict>
          </mc:Fallback>
        </mc:AlternateContent>
      </w: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457200" cy="457200"/>
                <wp:effectExtent l="6985" t="12700" r="50165" b="53975"/>
                <wp:wrapNone/>
                <wp:docPr id="206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35910" id="Line 229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0" to="198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">
                <v:stroke endarrow="block"/>
              </v:line>
            </w:pict>
          </mc:Fallback>
        </mc:AlternateContent>
      </w: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114300</wp:posOffset>
                </wp:positionV>
                <wp:extent cx="228600" cy="914400"/>
                <wp:effectExtent l="6985" t="31750" r="59690" b="6350"/>
                <wp:wrapNone/>
                <wp:docPr id="205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F331E" id="Line 223" o:spid="_x0000_s1026" style="position:absolute;flip:y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9pt" to="117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">
                <v:stroke endarrow="block"/>
              </v:line>
            </w:pict>
          </mc:Fallback>
        </mc:AlternateContent>
      </w:r>
    </w:p>
    <w:p w:rsidR="002C3B6D" w:rsidRPr="00A67F0E" w:rsidRDefault="0097499E" w:rsidP="002C3B6D">
      <w:pPr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114300</wp:posOffset>
                </wp:positionV>
                <wp:extent cx="914400" cy="342900"/>
                <wp:effectExtent l="6985" t="12700" r="12065" b="6350"/>
                <wp:wrapNone/>
                <wp:docPr id="204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部門查詢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34" style="position:absolute;margin-left:198pt;margin-top:9pt;width:1in;height:27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">
                <v:textbox>
                  <w:txbxContent>
                    <w:p w:rsidR="00B37408" w:rsidRDefault="00B37408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部門查詢</w:t>
                      </w:r>
                    </w:p>
                  </w:txbxContent>
                </v:textbox>
              </v:rect>
            </w:pict>
          </mc:Fallback>
        </mc:AlternateContent>
      </w: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114300</wp:posOffset>
                </wp:positionV>
                <wp:extent cx="342900" cy="1485900"/>
                <wp:effectExtent l="6985" t="12700" r="12065" b="6350"/>
                <wp:wrapNone/>
                <wp:docPr id="203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網</w:t>
                            </w:r>
                          </w:p>
                          <w:p w:rsidR="00B37408" w:rsidRDefault="00B37408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路</w:t>
                            </w:r>
                          </w:p>
                          <w:p w:rsidR="00B37408" w:rsidRDefault="00B37408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請</w:t>
                            </w:r>
                          </w:p>
                          <w:p w:rsidR="00B37408" w:rsidRDefault="00B37408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購</w:t>
                            </w:r>
                          </w:p>
                          <w:p w:rsidR="00B37408" w:rsidRDefault="00B37408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系</w:t>
                            </w:r>
                          </w:p>
                          <w:p w:rsidR="00B37408" w:rsidRDefault="00B37408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35" style="position:absolute;margin-left:1in;margin-top:9pt;width:27pt;height:117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">
                <v:textbox>
                  <w:txbxContent>
                    <w:p w:rsidR="00B37408" w:rsidRDefault="00B37408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網</w:t>
                      </w:r>
                    </w:p>
                    <w:p w:rsidR="00B37408" w:rsidRDefault="00B37408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路</w:t>
                      </w:r>
                    </w:p>
                    <w:p w:rsidR="00B37408" w:rsidRDefault="00B37408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請</w:t>
                      </w:r>
                    </w:p>
                    <w:p w:rsidR="00B37408" w:rsidRDefault="00B37408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購</w:t>
                      </w:r>
                    </w:p>
                    <w:p w:rsidR="00B37408" w:rsidRDefault="00B37408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系</w:t>
                      </w:r>
                    </w:p>
                    <w:p w:rsidR="00B37408" w:rsidRDefault="00B37408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統</w:t>
                      </w:r>
                    </w:p>
                  </w:txbxContent>
                </v:textbox>
              </v:rect>
            </w:pict>
          </mc:Fallback>
        </mc:AlternateContent>
      </w:r>
    </w:p>
    <w:p w:rsidR="002C3B6D" w:rsidRPr="00A67F0E" w:rsidRDefault="0097499E" w:rsidP="002C3B6D">
      <w:pPr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0</wp:posOffset>
                </wp:positionV>
                <wp:extent cx="457200" cy="0"/>
                <wp:effectExtent l="6985" t="60325" r="21590" b="53975"/>
                <wp:wrapNone/>
                <wp:docPr id="202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B07B1" id="Line 234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0" to="30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aiKgIAAE0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">
                <v:stroke endarrow="block"/>
              </v:line>
            </w:pict>
          </mc:Fallback>
        </mc:AlternateContent>
      </w:r>
    </w:p>
    <w:p w:rsidR="002C3B6D" w:rsidRPr="00A67F0E" w:rsidRDefault="002C3B6D" w:rsidP="002C3B6D">
      <w:pPr>
        <w:rPr>
          <w:rFonts w:ascii="標楷體" w:eastAsia="標楷體" w:hAnsi="標楷體" w:hint="eastAsia"/>
        </w:rPr>
      </w:pPr>
    </w:p>
    <w:p w:rsidR="002C3B6D" w:rsidRPr="00A67F0E" w:rsidRDefault="002C3B6D" w:rsidP="002C3B6D">
      <w:pPr>
        <w:rPr>
          <w:rFonts w:ascii="標楷體" w:eastAsia="標楷體" w:hAnsi="標楷體" w:hint="eastAsia"/>
        </w:rPr>
      </w:pPr>
    </w:p>
    <w:p w:rsidR="002C3B6D" w:rsidRPr="00A67F0E" w:rsidRDefault="0097499E" w:rsidP="002C3B6D">
      <w:pPr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114300</wp:posOffset>
                </wp:positionV>
                <wp:extent cx="228600" cy="1028700"/>
                <wp:effectExtent l="6985" t="12700" r="59690" b="25400"/>
                <wp:wrapNone/>
                <wp:docPr id="201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1A062" id="Line 224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9pt" to="117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">
                <v:stroke endarrow="block"/>
              </v:line>
            </w:pict>
          </mc:Fallback>
        </mc:AlternateContent>
      </w:r>
    </w:p>
    <w:p w:rsidR="002C3B6D" w:rsidRPr="00A67F0E" w:rsidRDefault="0097499E" w:rsidP="002C3B6D">
      <w:pPr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114300</wp:posOffset>
                </wp:positionV>
                <wp:extent cx="1828800" cy="800100"/>
                <wp:effectExtent l="6985" t="12700" r="12065" b="6350"/>
                <wp:wrapNone/>
                <wp:docPr id="200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新增請購</w:t>
                            </w:r>
                            <w:r>
                              <w:rPr>
                                <w:rFonts w:hint="eastAsia"/>
                              </w:rPr>
                              <w:t xml:space="preserve"> 2.</w:t>
                            </w:r>
                            <w:r>
                              <w:rPr>
                                <w:rFonts w:hint="eastAsia"/>
                              </w:rPr>
                              <w:t>購案</w:t>
                            </w:r>
                            <w:r w:rsidR="002263AC">
                              <w:rPr>
                                <w:rFonts w:hint="eastAsia"/>
                              </w:rPr>
                              <w:t>查詢</w:t>
                            </w:r>
                          </w:p>
                          <w:p w:rsidR="00B37408" w:rsidRDefault="00B37408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經費授權</w:t>
                            </w:r>
                            <w:r>
                              <w:rPr>
                                <w:rFonts w:hint="eastAsia"/>
                              </w:rPr>
                              <w:t xml:space="preserve"> 4.</w:t>
                            </w:r>
                            <w:r>
                              <w:rPr>
                                <w:rFonts w:hint="eastAsia"/>
                              </w:rPr>
                              <w:t>決標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核銷</w:t>
                            </w:r>
                            <w:r>
                              <w:rPr>
                                <w:rFonts w:hint="eastAsia"/>
                              </w:rPr>
                              <w:t>5.</w:t>
                            </w:r>
                            <w:r w:rsidR="002263AC">
                              <w:rPr>
                                <w:rFonts w:hint="eastAsia"/>
                              </w:rPr>
                              <w:t>付款</w:t>
                            </w:r>
                            <w:r>
                              <w:rPr>
                                <w:rFonts w:hint="eastAsia"/>
                              </w:rPr>
                              <w:t>查詢</w:t>
                            </w:r>
                            <w:r>
                              <w:rPr>
                                <w:rFonts w:hint="eastAsia"/>
                              </w:rPr>
                              <w:t xml:space="preserve"> 6.</w:t>
                            </w:r>
                            <w:r>
                              <w:rPr>
                                <w:rFonts w:hint="eastAsia"/>
                              </w:rPr>
                              <w:t>決標統計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36" style="position:absolute;margin-left:306pt;margin-top:9pt;width:2in;height:63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">
                <v:textbox>
                  <w:txbxContent>
                    <w:p w:rsidR="00B37408" w:rsidRDefault="00B37408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新增請購</w:t>
                      </w:r>
                      <w:r>
                        <w:rPr>
                          <w:rFonts w:hint="eastAsia"/>
                        </w:rPr>
                        <w:t xml:space="preserve"> 2.</w:t>
                      </w:r>
                      <w:r>
                        <w:rPr>
                          <w:rFonts w:hint="eastAsia"/>
                        </w:rPr>
                        <w:t>購案</w:t>
                      </w:r>
                      <w:r w:rsidR="002263AC">
                        <w:rPr>
                          <w:rFonts w:hint="eastAsia"/>
                        </w:rPr>
                        <w:t>查詢</w:t>
                      </w:r>
                    </w:p>
                    <w:p w:rsidR="00B37408" w:rsidRDefault="00B37408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3.</w:t>
                      </w:r>
                      <w:r>
                        <w:rPr>
                          <w:rFonts w:hint="eastAsia"/>
                        </w:rPr>
                        <w:t>經費授權</w:t>
                      </w:r>
                      <w:r>
                        <w:rPr>
                          <w:rFonts w:hint="eastAsia"/>
                        </w:rPr>
                        <w:t xml:space="preserve"> 4.</w:t>
                      </w:r>
                      <w:r>
                        <w:rPr>
                          <w:rFonts w:hint="eastAsia"/>
                        </w:rPr>
                        <w:t>決標</w:t>
                      </w:r>
                      <w:r>
                        <w:rPr>
                          <w:rFonts w:hint="eastAsia"/>
                        </w:rPr>
                        <w:t>/</w:t>
                      </w:r>
                      <w:r>
                        <w:rPr>
                          <w:rFonts w:hint="eastAsia"/>
                        </w:rPr>
                        <w:t>核銷</w:t>
                      </w:r>
                      <w:r>
                        <w:rPr>
                          <w:rFonts w:hint="eastAsia"/>
                        </w:rPr>
                        <w:t>5.</w:t>
                      </w:r>
                      <w:r w:rsidR="002263AC">
                        <w:rPr>
                          <w:rFonts w:hint="eastAsia"/>
                        </w:rPr>
                        <w:t>付款</w:t>
                      </w:r>
                      <w:r>
                        <w:rPr>
                          <w:rFonts w:hint="eastAsia"/>
                        </w:rPr>
                        <w:t>查詢</w:t>
                      </w:r>
                      <w:r>
                        <w:rPr>
                          <w:rFonts w:hint="eastAsia"/>
                        </w:rPr>
                        <w:t xml:space="preserve"> 6.</w:t>
                      </w:r>
                      <w:r>
                        <w:rPr>
                          <w:rFonts w:hint="eastAsia"/>
                        </w:rPr>
                        <w:t>決標統計</w:t>
                      </w:r>
                    </w:p>
                  </w:txbxContent>
                </v:textbox>
              </v:rect>
            </w:pict>
          </mc:Fallback>
        </mc:AlternateContent>
      </w:r>
    </w:p>
    <w:p w:rsidR="002C3B6D" w:rsidRPr="00A67F0E" w:rsidRDefault="0097499E" w:rsidP="002C3B6D">
      <w:pPr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114300</wp:posOffset>
                </wp:positionV>
                <wp:extent cx="914400" cy="342900"/>
                <wp:effectExtent l="6985" t="12700" r="12065" b="6350"/>
                <wp:wrapNone/>
                <wp:docPr id="199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計畫請購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37" style="position:absolute;margin-left:198pt;margin-top:9pt;width:1in;height:27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">
                <v:textbox>
                  <w:txbxContent>
                    <w:p w:rsidR="00B37408" w:rsidRDefault="00B37408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計畫請購</w:t>
                      </w:r>
                    </w:p>
                  </w:txbxContent>
                </v:textbox>
              </v:rect>
            </w:pict>
          </mc:Fallback>
        </mc:AlternateContent>
      </w:r>
    </w:p>
    <w:p w:rsidR="002C3B6D" w:rsidRPr="00A67F0E" w:rsidRDefault="0097499E" w:rsidP="002C3B6D">
      <w:pPr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114300</wp:posOffset>
                </wp:positionV>
                <wp:extent cx="457200" cy="0"/>
                <wp:effectExtent l="6985" t="60325" r="21590" b="53975"/>
                <wp:wrapNone/>
                <wp:docPr id="198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0CA75" id="Line 236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pt" to="306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">
                <v:stroke endarrow="block"/>
              </v:line>
            </w:pict>
          </mc:Fallback>
        </mc:AlternateContent>
      </w: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457200" cy="457200"/>
                <wp:effectExtent l="6985" t="50800" r="50165" b="6350"/>
                <wp:wrapNone/>
                <wp:docPr id="197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4B68F" id="Line 230" o:spid="_x0000_s1026" style="position:absolute;flip:y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0" to="198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">
                <v:stroke endarrow="block"/>
              </v:line>
            </w:pict>
          </mc:Fallback>
        </mc:AlternateContent>
      </w:r>
    </w:p>
    <w:p w:rsidR="002C3B6D" w:rsidRPr="00A67F0E" w:rsidRDefault="0097499E" w:rsidP="002C3B6D">
      <w:pPr>
        <w:rPr>
          <w:rFonts w:ascii="標楷體" w:eastAsia="標楷體" w:hAnsi="標楷體" w:hint="eastAsia"/>
          <w:sz w:val="32"/>
          <w:szCs w:val="32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228600</wp:posOffset>
                </wp:positionV>
                <wp:extent cx="457200" cy="571500"/>
                <wp:effectExtent l="6985" t="12700" r="50165" b="44450"/>
                <wp:wrapNone/>
                <wp:docPr id="196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106C9" id="Line 231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8pt" to="198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">
                <v:stroke endarrow="block"/>
              </v:line>
            </w:pict>
          </mc:Fallback>
        </mc:AlternateContent>
      </w: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114300</wp:posOffset>
                </wp:positionV>
                <wp:extent cx="571500" cy="342900"/>
                <wp:effectExtent l="6985" t="12700" r="12065" b="6350"/>
                <wp:wrapNone/>
                <wp:docPr id="195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計畫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38" style="position:absolute;margin-left:117pt;margin-top:9pt;width:45pt;height:27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">
                <v:textbox>
                  <w:txbxContent>
                    <w:p w:rsidR="00B37408" w:rsidRDefault="00B37408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計畫</w:t>
                      </w:r>
                    </w:p>
                  </w:txbxContent>
                </v:textbox>
              </v:rect>
            </w:pict>
          </mc:Fallback>
        </mc:AlternateContent>
      </w:r>
    </w:p>
    <w:p w:rsidR="002C3B6D" w:rsidRPr="00A67F0E" w:rsidRDefault="0097499E" w:rsidP="002C3B6D">
      <w:pPr>
        <w:rPr>
          <w:rFonts w:ascii="標楷體" w:eastAsia="標楷體" w:hAnsi="標楷體" w:hint="eastAsia"/>
          <w:sz w:val="32"/>
          <w:szCs w:val="32"/>
        </w:rPr>
      </w:pPr>
      <w:r w:rsidRPr="00A67F0E"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114300</wp:posOffset>
                </wp:positionV>
                <wp:extent cx="1828800" cy="774700"/>
                <wp:effectExtent l="6985" t="12700" r="12065" b="12700"/>
                <wp:wrapNone/>
                <wp:docPr id="194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計畫清單</w:t>
                            </w:r>
                            <w:r>
                              <w:rPr>
                                <w:rFonts w:hint="eastAsia"/>
                              </w:rPr>
                              <w:t xml:space="preserve"> 2.</w:t>
                            </w:r>
                            <w:r>
                              <w:rPr>
                                <w:rFonts w:hint="eastAsia"/>
                              </w:rPr>
                              <w:t>用途明細</w:t>
                            </w:r>
                          </w:p>
                          <w:p w:rsidR="00B37408" w:rsidRDefault="00B37408" w:rsidP="002C3B6D">
                            <w:r>
                              <w:rPr>
                                <w:rFonts w:hint="eastAsia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收支明細</w:t>
                            </w:r>
                            <w:r>
                              <w:rPr>
                                <w:rFonts w:hint="eastAsia"/>
                              </w:rPr>
                              <w:t xml:space="preserve"> 4.</w:t>
                            </w:r>
                            <w:r>
                              <w:rPr>
                                <w:rFonts w:hint="eastAsia"/>
                              </w:rPr>
                              <w:t>請購明細</w:t>
                            </w:r>
                          </w:p>
                          <w:p w:rsidR="00E15584" w:rsidRDefault="00E15584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5.</w:t>
                            </w:r>
                            <w:r>
                              <w:rPr>
                                <w:rFonts w:hint="eastAsia"/>
                              </w:rPr>
                              <w:t>收支報告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39" style="position:absolute;margin-left:306pt;margin-top:9pt;width:2in;height:61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">
                <v:textbox>
                  <w:txbxContent>
                    <w:p w:rsidR="00B37408" w:rsidRDefault="00B37408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計畫清單</w:t>
                      </w:r>
                      <w:r>
                        <w:rPr>
                          <w:rFonts w:hint="eastAsia"/>
                        </w:rPr>
                        <w:t xml:space="preserve"> 2.</w:t>
                      </w:r>
                      <w:r>
                        <w:rPr>
                          <w:rFonts w:hint="eastAsia"/>
                        </w:rPr>
                        <w:t>用途明細</w:t>
                      </w:r>
                    </w:p>
                    <w:p w:rsidR="00B37408" w:rsidRDefault="00B37408" w:rsidP="002C3B6D">
                      <w:r>
                        <w:rPr>
                          <w:rFonts w:hint="eastAsia"/>
                        </w:rPr>
                        <w:t>3.</w:t>
                      </w:r>
                      <w:r>
                        <w:rPr>
                          <w:rFonts w:hint="eastAsia"/>
                        </w:rPr>
                        <w:t>收支明細</w:t>
                      </w:r>
                      <w:r>
                        <w:rPr>
                          <w:rFonts w:hint="eastAsia"/>
                        </w:rPr>
                        <w:t xml:space="preserve"> 4.</w:t>
                      </w:r>
                      <w:r>
                        <w:rPr>
                          <w:rFonts w:hint="eastAsia"/>
                        </w:rPr>
                        <w:t>請購明細</w:t>
                      </w:r>
                    </w:p>
                    <w:p w:rsidR="00E15584" w:rsidRDefault="00E15584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5.</w:t>
                      </w:r>
                      <w:r>
                        <w:rPr>
                          <w:rFonts w:hint="eastAsia"/>
                        </w:rPr>
                        <w:t>收支報告</w:t>
                      </w:r>
                    </w:p>
                  </w:txbxContent>
                </v:textbox>
              </v:rect>
            </w:pict>
          </mc:Fallback>
        </mc:AlternateContent>
      </w:r>
      <w:r w:rsidRPr="00A67F0E"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342900</wp:posOffset>
                </wp:positionV>
                <wp:extent cx="457200" cy="0"/>
                <wp:effectExtent l="6985" t="60325" r="21590" b="53975"/>
                <wp:wrapNone/>
                <wp:docPr id="193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0C7CF" id="Line 239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7pt" to="306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fx9KgIAAE0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">
                <v:stroke endarrow="block"/>
              </v:line>
            </w:pict>
          </mc:Fallback>
        </mc:AlternateContent>
      </w:r>
      <w:r w:rsidRPr="00A67F0E"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228600</wp:posOffset>
                </wp:positionV>
                <wp:extent cx="914400" cy="342900"/>
                <wp:effectExtent l="6985" t="12700" r="12065" b="6350"/>
                <wp:wrapNone/>
                <wp:docPr id="192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2C3B6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計畫查詢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40" style="position:absolute;margin-left:198pt;margin-top:18pt;width:1in;height:27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">
                <v:textbox>
                  <w:txbxContent>
                    <w:p w:rsidR="00B37408" w:rsidRDefault="00B37408" w:rsidP="002C3B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計畫查詢</w:t>
                      </w:r>
                    </w:p>
                  </w:txbxContent>
                </v:textbox>
              </v:rect>
            </w:pict>
          </mc:Fallback>
        </mc:AlternateContent>
      </w:r>
    </w:p>
    <w:p w:rsidR="002C3B6D" w:rsidRDefault="002C3B6D" w:rsidP="00F104A3">
      <w:pPr>
        <w:rPr>
          <w:b/>
        </w:rPr>
      </w:pPr>
    </w:p>
    <w:p w:rsidR="00F104A3" w:rsidRPr="00F104A3" w:rsidRDefault="00F104A3" w:rsidP="00F104A3">
      <w:pPr>
        <w:rPr>
          <w:rFonts w:ascii="標楷體" w:eastAsia="標楷體" w:hAnsi="標楷體"/>
        </w:rPr>
      </w:pPr>
    </w:p>
    <w:p w:rsidR="00F104A3" w:rsidRPr="00F104A3" w:rsidRDefault="00F104A3" w:rsidP="00F104A3">
      <w:pPr>
        <w:rPr>
          <w:rFonts w:ascii="標楷體" w:eastAsia="標楷體" w:hAnsi="標楷體"/>
        </w:rPr>
      </w:pPr>
    </w:p>
    <w:p w:rsidR="00F104A3" w:rsidRPr="00F104A3" w:rsidRDefault="00F104A3" w:rsidP="00F104A3">
      <w:pPr>
        <w:rPr>
          <w:rFonts w:ascii="標楷體" w:eastAsia="標楷體" w:hAnsi="標楷體"/>
        </w:rPr>
      </w:pPr>
    </w:p>
    <w:p w:rsidR="00F104A3" w:rsidRPr="00F104A3" w:rsidRDefault="00F104A3" w:rsidP="00F104A3">
      <w:pPr>
        <w:rPr>
          <w:rFonts w:ascii="標楷體" w:eastAsia="標楷體" w:hAnsi="標楷體" w:hint="eastAsia"/>
        </w:rPr>
      </w:pPr>
    </w:p>
    <w:p w:rsidR="00032EDA" w:rsidRPr="00151423" w:rsidRDefault="00032EDA" w:rsidP="006263CD">
      <w:pPr>
        <w:pStyle w:val="2"/>
        <w:ind w:leftChars="200" w:left="480"/>
        <w:rPr>
          <w:rFonts w:hint="eastAsia"/>
          <w:b w:val="0"/>
          <w:sz w:val="28"/>
          <w:szCs w:val="28"/>
        </w:rPr>
      </w:pPr>
      <w:bookmarkStart w:id="33" w:name="_Toc230797143"/>
      <w:r w:rsidRPr="00151423">
        <w:rPr>
          <w:rFonts w:hint="eastAsia"/>
          <w:b w:val="0"/>
          <w:sz w:val="28"/>
          <w:szCs w:val="28"/>
        </w:rPr>
        <w:t>二、請購</w:t>
      </w:r>
      <w:r w:rsidR="00891F14" w:rsidRPr="00151423">
        <w:rPr>
          <w:rFonts w:hint="eastAsia"/>
          <w:b w:val="0"/>
          <w:sz w:val="28"/>
          <w:szCs w:val="28"/>
        </w:rPr>
        <w:t>核銷</w:t>
      </w:r>
      <w:r w:rsidRPr="00151423">
        <w:rPr>
          <w:rFonts w:hint="eastAsia"/>
          <w:b w:val="0"/>
          <w:sz w:val="28"/>
          <w:szCs w:val="28"/>
        </w:rPr>
        <w:t>功能區：</w:t>
      </w:r>
      <w:bookmarkEnd w:id="33"/>
    </w:p>
    <w:p w:rsidR="00687B6A" w:rsidRPr="00151423" w:rsidRDefault="00032EDA" w:rsidP="001876BC">
      <w:pPr>
        <w:ind w:firstLineChars="236" w:firstLine="661"/>
        <w:rPr>
          <w:rFonts w:ascii="標楷體" w:eastAsia="標楷體" w:hAnsi="標楷體" w:hint="eastAsia"/>
          <w:bCs/>
          <w:sz w:val="28"/>
          <w:szCs w:val="28"/>
        </w:rPr>
      </w:pPr>
      <w:bookmarkStart w:id="34" w:name="_Toc154198039"/>
      <w:r w:rsidRPr="00151423">
        <w:rPr>
          <w:rFonts w:ascii="標楷體" w:eastAsia="標楷體" w:hAnsi="標楷體" w:hint="eastAsia"/>
          <w:bCs/>
          <w:sz w:val="28"/>
          <w:szCs w:val="28"/>
        </w:rPr>
        <w:t>1.</w:t>
      </w:r>
      <w:r w:rsidR="00EC06DC" w:rsidRPr="00151423">
        <w:rPr>
          <w:rFonts w:ascii="標楷體" w:eastAsia="標楷體" w:hAnsi="標楷體" w:hint="eastAsia"/>
          <w:bCs/>
          <w:sz w:val="28"/>
          <w:szCs w:val="28"/>
        </w:rPr>
        <w:t>請購類別</w:t>
      </w:r>
      <w:r w:rsidRPr="00151423">
        <w:rPr>
          <w:rFonts w:ascii="標楷體" w:eastAsia="標楷體" w:hAnsi="標楷體" w:hint="eastAsia"/>
          <w:bCs/>
          <w:sz w:val="28"/>
          <w:szCs w:val="28"/>
        </w:rPr>
        <w:t>：</w:t>
      </w:r>
      <w:bookmarkEnd w:id="34"/>
    </w:p>
    <w:p w:rsidR="00AC631C" w:rsidRPr="00151423" w:rsidRDefault="00AC631C" w:rsidP="00AC631C">
      <w:pPr>
        <w:pStyle w:val="-d"/>
        <w:snapToGrid w:val="0"/>
        <w:ind w:leftChars="250" w:left="880" w:hangingChars="100" w:hanging="280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（1）財物（</w:t>
      </w:r>
      <w:r w:rsidR="0051022C" w:rsidRPr="00151423">
        <w:rPr>
          <w:rFonts w:ascii="標楷體" w:eastAsia="標楷體" w:hAnsi="標楷體" w:hint="eastAsia"/>
          <w:sz w:val="28"/>
          <w:szCs w:val="28"/>
        </w:rPr>
        <w:t>先請</w:t>
      </w:r>
      <w:r w:rsidR="00E17B55" w:rsidRPr="00151423">
        <w:rPr>
          <w:rFonts w:ascii="標楷體" w:eastAsia="標楷體" w:hAnsi="標楷體" w:hint="eastAsia"/>
          <w:sz w:val="28"/>
          <w:szCs w:val="28"/>
        </w:rPr>
        <w:t>後</w:t>
      </w:r>
      <w:r w:rsidR="00EC3A5E" w:rsidRPr="00151423">
        <w:rPr>
          <w:rFonts w:ascii="標楷體" w:eastAsia="標楷體" w:hAnsi="標楷體" w:hint="eastAsia"/>
          <w:sz w:val="28"/>
          <w:szCs w:val="28"/>
        </w:rPr>
        <w:t>核</w:t>
      </w:r>
      <w:r w:rsidRPr="00151423">
        <w:rPr>
          <w:rFonts w:ascii="標楷體" w:eastAsia="標楷體" w:hAnsi="標楷體" w:hint="eastAsia"/>
          <w:sz w:val="28"/>
          <w:szCs w:val="28"/>
        </w:rPr>
        <w:t>）：財物採購、分次付款使用之請購類別。</w:t>
      </w:r>
    </w:p>
    <w:p w:rsidR="005E46ED" w:rsidRPr="00151423" w:rsidRDefault="00AC631C" w:rsidP="005E46ED">
      <w:pPr>
        <w:pStyle w:val="-d"/>
        <w:snapToGrid w:val="0"/>
        <w:ind w:leftChars="250" w:left="880" w:hangingChars="100" w:hanging="280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（2）財物（</w:t>
      </w:r>
      <w:r w:rsidR="0020603B" w:rsidRPr="00151423">
        <w:rPr>
          <w:rFonts w:ascii="標楷體" w:eastAsia="標楷體" w:hAnsi="標楷體" w:hint="eastAsia"/>
          <w:sz w:val="28"/>
          <w:szCs w:val="28"/>
        </w:rPr>
        <w:t>直接核銷</w:t>
      </w:r>
      <w:r w:rsidRPr="00151423">
        <w:rPr>
          <w:rFonts w:ascii="標楷體" w:eastAsia="標楷體" w:hAnsi="標楷體" w:hint="eastAsia"/>
          <w:sz w:val="28"/>
          <w:szCs w:val="28"/>
        </w:rPr>
        <w:t>）：財物一般請購</w:t>
      </w:r>
      <w:r w:rsidR="00064C8A" w:rsidRPr="00151423">
        <w:rPr>
          <w:rFonts w:ascii="標楷體" w:eastAsia="標楷體" w:hAnsi="標楷體" w:hint="eastAsia"/>
          <w:sz w:val="28"/>
          <w:szCs w:val="28"/>
        </w:rPr>
        <w:t>、零用金</w:t>
      </w:r>
      <w:r w:rsidRPr="00151423">
        <w:rPr>
          <w:rFonts w:ascii="標楷體" w:eastAsia="標楷體" w:hAnsi="標楷體" w:hint="eastAsia"/>
          <w:sz w:val="28"/>
          <w:szCs w:val="28"/>
        </w:rPr>
        <w:t>使用之請購類別</w:t>
      </w:r>
      <w:r w:rsidR="00EC3A5E" w:rsidRPr="00151423">
        <w:rPr>
          <w:rFonts w:ascii="標楷體" w:eastAsia="標楷體" w:hAnsi="標楷體" w:hint="eastAsia"/>
          <w:sz w:val="28"/>
          <w:szCs w:val="28"/>
        </w:rPr>
        <w:t>。</w:t>
      </w:r>
    </w:p>
    <w:p w:rsidR="00AC631C" w:rsidRPr="00151423" w:rsidRDefault="00AC631C" w:rsidP="00AC631C">
      <w:pPr>
        <w:pStyle w:val="-d"/>
        <w:snapToGrid w:val="0"/>
        <w:ind w:leftChars="250" w:left="880" w:hangingChars="100" w:hanging="280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（</w:t>
      </w:r>
      <w:r w:rsidR="00217110" w:rsidRPr="00151423">
        <w:rPr>
          <w:rFonts w:ascii="標楷體" w:eastAsia="標楷體" w:hAnsi="標楷體" w:hint="eastAsia"/>
          <w:sz w:val="28"/>
          <w:szCs w:val="28"/>
        </w:rPr>
        <w:t>3</w:t>
      </w:r>
      <w:r w:rsidRPr="00151423">
        <w:rPr>
          <w:rFonts w:ascii="標楷體" w:eastAsia="標楷體" w:hAnsi="標楷體" w:hint="eastAsia"/>
          <w:sz w:val="28"/>
          <w:szCs w:val="28"/>
        </w:rPr>
        <w:t>）預借申請：預付款申請使用之請購類別。</w:t>
      </w:r>
    </w:p>
    <w:p w:rsidR="00AC631C" w:rsidRPr="00151423" w:rsidRDefault="00AC631C" w:rsidP="00AC631C">
      <w:pPr>
        <w:pStyle w:val="-d"/>
        <w:snapToGrid w:val="0"/>
        <w:ind w:leftChars="250" w:left="880" w:hangingChars="100" w:hanging="280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（</w:t>
      </w:r>
      <w:r w:rsidR="00217110" w:rsidRPr="00151423">
        <w:rPr>
          <w:rFonts w:ascii="標楷體" w:eastAsia="標楷體" w:hAnsi="標楷體" w:hint="eastAsia"/>
          <w:sz w:val="28"/>
          <w:szCs w:val="28"/>
        </w:rPr>
        <w:t>4</w:t>
      </w:r>
      <w:r w:rsidRPr="00151423">
        <w:rPr>
          <w:rFonts w:ascii="標楷體" w:eastAsia="標楷體" w:hAnsi="標楷體" w:hint="eastAsia"/>
          <w:sz w:val="28"/>
          <w:szCs w:val="28"/>
        </w:rPr>
        <w:t>）其他：</w:t>
      </w:r>
      <w:r w:rsidR="0051022C" w:rsidRPr="00151423">
        <w:rPr>
          <w:rFonts w:ascii="標楷體" w:eastAsia="標楷體" w:hAnsi="標楷體" w:hint="eastAsia"/>
          <w:sz w:val="28"/>
          <w:szCs w:val="28"/>
        </w:rPr>
        <w:t>國內</w:t>
      </w:r>
      <w:r w:rsidRPr="00151423">
        <w:rPr>
          <w:rFonts w:ascii="標楷體" w:eastAsia="標楷體" w:hAnsi="標楷體" w:hint="eastAsia"/>
          <w:sz w:val="28"/>
          <w:szCs w:val="28"/>
        </w:rPr>
        <w:t>差旅、</w:t>
      </w:r>
      <w:r w:rsidR="0051022C" w:rsidRPr="00151423">
        <w:rPr>
          <w:rFonts w:ascii="標楷體" w:eastAsia="標楷體" w:hAnsi="標楷體" w:hint="eastAsia"/>
          <w:sz w:val="28"/>
          <w:szCs w:val="28"/>
        </w:rPr>
        <w:t>其他</w:t>
      </w:r>
      <w:r w:rsidRPr="00151423">
        <w:rPr>
          <w:rFonts w:ascii="標楷體" w:eastAsia="標楷體" w:hAnsi="標楷體" w:hint="eastAsia"/>
          <w:sz w:val="28"/>
          <w:szCs w:val="28"/>
        </w:rPr>
        <w:t>請款使用之請購類別。</w:t>
      </w:r>
    </w:p>
    <w:p w:rsidR="0051022C" w:rsidRPr="00151423" w:rsidRDefault="0051022C" w:rsidP="00AC631C">
      <w:pPr>
        <w:pStyle w:val="-d"/>
        <w:snapToGrid w:val="0"/>
        <w:ind w:leftChars="250" w:left="880" w:hangingChars="100" w:hanging="280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（5）清冊差旅（國外差旅，印領清冊）：國外差旅、印領清冊請款使用之請購類別。</w:t>
      </w:r>
    </w:p>
    <w:p w:rsidR="0051022C" w:rsidRPr="00A67F0E" w:rsidRDefault="0051022C" w:rsidP="0051022C">
      <w:pPr>
        <w:pStyle w:val="-d"/>
        <w:snapToGrid w:val="0"/>
        <w:rPr>
          <w:rFonts w:ascii="標楷體" w:eastAsia="標楷體" w:hAnsi="標楷體" w:hint="eastAsia"/>
        </w:rPr>
      </w:pPr>
    </w:p>
    <w:p w:rsidR="003F12F8" w:rsidRPr="00A67F0E" w:rsidRDefault="003F12F8" w:rsidP="00AC631C">
      <w:pPr>
        <w:pStyle w:val="-d"/>
        <w:snapToGrid w:val="0"/>
        <w:ind w:leftChars="250" w:left="840" w:hangingChars="100" w:hanging="240"/>
        <w:rPr>
          <w:rFonts w:ascii="標楷體" w:eastAsia="標楷體" w:hAnsi="標楷體" w:hint="eastAsia"/>
        </w:rPr>
      </w:pPr>
    </w:p>
    <w:p w:rsidR="00AC631C" w:rsidRPr="00151423" w:rsidRDefault="00AC631C" w:rsidP="00AC631C">
      <w:pPr>
        <w:pStyle w:val="-d"/>
        <w:snapToGrid w:val="0"/>
        <w:ind w:leftChars="250" w:left="840" w:hangingChars="100" w:hanging="240"/>
        <w:rPr>
          <w:rFonts w:ascii="標楷體" w:eastAsia="標楷體" w:hAnsi="標楷體" w:hint="eastAsia"/>
          <w:sz w:val="28"/>
          <w:szCs w:val="28"/>
        </w:rPr>
      </w:pPr>
      <w:r w:rsidRPr="00A67F0E">
        <w:rPr>
          <w:rFonts w:ascii="標楷體" w:eastAsia="標楷體" w:hAnsi="標楷體"/>
        </w:rPr>
        <w:br w:type="page"/>
      </w:r>
    </w:p>
    <w:p w:rsidR="00AC631C" w:rsidRDefault="0051022C" w:rsidP="00151423">
      <w:pPr>
        <w:pStyle w:val="-d"/>
        <w:numPr>
          <w:ilvl w:val="0"/>
          <w:numId w:val="7"/>
        </w:numPr>
        <w:snapToGrid w:val="0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財物（先請後核）</w:t>
      </w:r>
    </w:p>
    <w:p w:rsidR="00151423" w:rsidRDefault="00151423" w:rsidP="00151423">
      <w:pPr>
        <w:pStyle w:val="-d"/>
        <w:snapToGrid w:val="0"/>
        <w:ind w:left="1320"/>
        <w:rPr>
          <w:rFonts w:ascii="標楷體" w:eastAsia="標楷體" w:hAnsi="標楷體"/>
          <w:sz w:val="28"/>
          <w:szCs w:val="28"/>
        </w:rPr>
      </w:pPr>
    </w:p>
    <w:p w:rsidR="00151423" w:rsidRPr="00151423" w:rsidRDefault="00151423" w:rsidP="00151423">
      <w:pPr>
        <w:pStyle w:val="-d"/>
        <w:snapToGrid w:val="0"/>
        <w:ind w:left="1320"/>
        <w:rPr>
          <w:rFonts w:ascii="標楷體" w:eastAsia="標楷體" w:hAnsi="標楷體" w:hint="eastAsia"/>
          <w:sz w:val="28"/>
          <w:szCs w:val="28"/>
        </w:rPr>
      </w:pPr>
    </w:p>
    <w:p w:rsidR="00AC631C" w:rsidRPr="00A67F0E" w:rsidRDefault="00AC631C" w:rsidP="00AC631C">
      <w:pPr>
        <w:pStyle w:val="-d"/>
        <w:snapToGrid w:val="0"/>
        <w:ind w:leftChars="250" w:left="840" w:hangingChars="100" w:hanging="240"/>
        <w:jc w:val="left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</w:rPr>
        <w:t xml:space="preserve">                財物購置（請修）作業流程圖</w:t>
      </w:r>
    </w:p>
    <w:p w:rsidR="00AC631C" w:rsidRPr="00A67F0E" w:rsidRDefault="00AC631C" w:rsidP="00AC631C">
      <w:pPr>
        <w:pStyle w:val="-d"/>
        <w:snapToGrid w:val="0"/>
        <w:ind w:leftChars="250" w:left="880" w:hangingChars="100" w:hanging="280"/>
        <w:jc w:val="left"/>
        <w:rPr>
          <w:rFonts w:ascii="標楷體" w:eastAsia="標楷體" w:hAnsi="標楷體" w:hint="eastAsia"/>
        </w:rPr>
      </w:pPr>
      <w:r w:rsidRPr="00775E5D">
        <w:rPr>
          <w:rFonts w:ascii="標楷體" w:eastAsia="標楷體" w:hAnsi="標楷體" w:hint="eastAsia"/>
          <w:sz w:val="28"/>
          <w:szCs w:val="28"/>
        </w:rPr>
        <w:t>承辦單位</w:t>
      </w:r>
      <w:r w:rsidRPr="00A67F0E">
        <w:rPr>
          <w:rFonts w:ascii="標楷體" w:eastAsia="標楷體" w:hAnsi="標楷體" w:hint="eastAsia"/>
        </w:rPr>
        <w:t xml:space="preserve">                流程圖</w:t>
      </w:r>
    </w:p>
    <w:p w:rsidR="00AC631C" w:rsidRPr="00A67F0E" w:rsidRDefault="0097499E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1143000" cy="342900"/>
                <wp:effectExtent l="16510" t="5080" r="21590" b="13970"/>
                <wp:wrapNone/>
                <wp:docPr id="191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AC631C">
                            <w:pPr>
                              <w:ind w:firstLineChars="100" w:firstLine="240"/>
                              <w:rPr>
                                <w:rFonts w:eastAsia="標楷體" w:hint="eastAsia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開始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AutoShape 320" o:spid="_x0000_s1041" type="#_x0000_t117" style="position:absolute;left:0;text-align:left;margin-left:153pt;margin-top:0;width:90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">
                <v:textbox>
                  <w:txbxContent>
                    <w:p w:rsidR="00B37408" w:rsidRDefault="00B37408" w:rsidP="00AC631C">
                      <w:pPr>
                        <w:ind w:firstLineChars="100" w:firstLine="240"/>
                        <w:rPr>
                          <w:rFonts w:eastAsia="標楷體" w:hint="eastAsia"/>
                        </w:rPr>
                      </w:pPr>
                      <w:r>
                        <w:rPr>
                          <w:rFonts w:eastAsia="標楷體" w:hint="eastAsia"/>
                        </w:rPr>
                        <w:t>開始</w:t>
                      </w:r>
                    </w:p>
                  </w:txbxContent>
                </v:textbox>
              </v:shap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114300</wp:posOffset>
                </wp:positionV>
                <wp:extent cx="0" cy="342900"/>
                <wp:effectExtent l="54610" t="12700" r="59690" b="15875"/>
                <wp:wrapNone/>
                <wp:docPr id="190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167B5" id="Line 32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9pt" to="198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">
                <v:stroke endarrow="block"/>
              </v:line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52070</wp:posOffset>
                </wp:positionV>
                <wp:extent cx="914400" cy="399415"/>
                <wp:effectExtent l="6985" t="13970" r="12065" b="5715"/>
                <wp:wrapNone/>
                <wp:docPr id="189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AC631C">
                            <w:pPr>
                              <w:ind w:left="360" w:hanging="360"/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請購單位</w:t>
                            </w:r>
                          </w:p>
                          <w:p w:rsidR="00B37408" w:rsidRDefault="00B37408" w:rsidP="00AC63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3" o:spid="_x0000_s1042" type="#_x0000_t202" style="position:absolute;left:0;text-align:left;margin-left:18pt;margin-top:4.1pt;width:1in;height:31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" strokecolor="white">
                <v:textbox>
                  <w:txbxContent>
                    <w:p w:rsidR="00B37408" w:rsidRDefault="00B37408" w:rsidP="00AC631C">
                      <w:pPr>
                        <w:ind w:left="360" w:hanging="360"/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請購單位</w:t>
                      </w:r>
                    </w:p>
                    <w:p w:rsidR="00B37408" w:rsidRDefault="00B37408" w:rsidP="00AC631C"/>
                  </w:txbxContent>
                </v:textbox>
              </v:shape>
            </w:pict>
          </mc:Fallback>
        </mc:AlternateContent>
      </w: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2628900" cy="800100"/>
                <wp:effectExtent l="6985" t="9525" r="12065" b="9525"/>
                <wp:wrapNone/>
                <wp:docPr id="188" name="文字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AC631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申請人於【網路請購系統】提出購案申請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，載明購買物品名稱、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規格、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數量</w:t>
                            </w:r>
                            <w:r>
                              <w:t xml:space="preserve"> </w:t>
                            </w:r>
                            <w:r w:rsidRPr="00DD6BEE">
                              <w:rPr>
                                <w:rFonts w:eastAsia="標楷體" w:hint="eastAsia"/>
                              </w:rPr>
                              <w:t>並印出</w:t>
                            </w:r>
                            <w:r>
                              <w:rPr>
                                <w:rFonts w:eastAsia="標楷體" w:hint="eastAsia"/>
                              </w:rPr>
                              <w:t>請購單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 3" o:spid="_x0000_s1043" type="#_x0000_t202" style="position:absolute;left:0;text-align:left;margin-left:99pt;margin-top:0;width:207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">
                <v:textbox>
                  <w:txbxContent>
                    <w:p w:rsidR="00B37408" w:rsidRDefault="00B37408" w:rsidP="00AC631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申請人於【網路請購系統】提出購案申請</w:t>
                      </w:r>
                      <w:r>
                        <w:rPr>
                          <w:rFonts w:ascii="標楷體" w:eastAsia="標楷體" w:hAnsi="標楷體"/>
                        </w:rPr>
                        <w:t>，載明購買物品名稱、</w:t>
                      </w:r>
                      <w:r>
                        <w:rPr>
                          <w:rFonts w:ascii="標楷體" w:eastAsia="標楷體" w:hAnsi="標楷體" w:hint="eastAsia"/>
                        </w:rPr>
                        <w:t>規格、</w:t>
                      </w:r>
                      <w:r>
                        <w:rPr>
                          <w:rFonts w:ascii="標楷體" w:eastAsia="標楷體" w:hAnsi="標楷體"/>
                        </w:rPr>
                        <w:t>數量</w:t>
                      </w:r>
                      <w:r>
                        <w:t xml:space="preserve"> </w:t>
                      </w:r>
                      <w:r w:rsidRPr="00DD6BEE">
                        <w:rPr>
                          <w:rFonts w:eastAsia="標楷體" w:hint="eastAsia"/>
                        </w:rPr>
                        <w:t>並印出</w:t>
                      </w:r>
                      <w:r>
                        <w:rPr>
                          <w:rFonts w:eastAsia="標楷體" w:hint="eastAsia"/>
                        </w:rPr>
                        <w:t>請購單</w:t>
                      </w:r>
                    </w:p>
                  </w:txbxContent>
                </v:textbox>
              </v:shape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114300</wp:posOffset>
                </wp:positionV>
                <wp:extent cx="0" cy="342900"/>
                <wp:effectExtent l="54610" t="13335" r="59690" b="15240"/>
                <wp:wrapNone/>
                <wp:docPr id="187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86693" id="Line 32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9pt" to="198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">
                <v:stroke endarrow="block"/>
              </v:line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89535</wp:posOffset>
                </wp:positionV>
                <wp:extent cx="914400" cy="466725"/>
                <wp:effectExtent l="6985" t="13970" r="12065" b="5080"/>
                <wp:wrapNone/>
                <wp:docPr id="186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AC631C">
                            <w:pPr>
                              <w:ind w:left="360" w:hanging="360"/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總務處</w:t>
                            </w:r>
                          </w:p>
                          <w:p w:rsidR="00B37408" w:rsidRDefault="00B37408" w:rsidP="00AC63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44" type="#_x0000_t202" style="position:absolute;left:0;text-align:left;margin-left:18pt;margin-top:7.05pt;width:1in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" strokecolor="white">
                <v:textbox>
                  <w:txbxContent>
                    <w:p w:rsidR="00B37408" w:rsidRDefault="00B37408" w:rsidP="00AC631C">
                      <w:pPr>
                        <w:ind w:left="360" w:hanging="360"/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總務處</w:t>
                      </w:r>
                    </w:p>
                    <w:p w:rsidR="00B37408" w:rsidRDefault="00B37408" w:rsidP="00AC631C"/>
                  </w:txbxContent>
                </v:textbox>
              </v:shape>
            </w:pict>
          </mc:Fallback>
        </mc:AlternateContent>
      </w: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114300</wp:posOffset>
                </wp:positionV>
                <wp:extent cx="1943100" cy="571500"/>
                <wp:effectExtent l="6985" t="10160" r="12065" b="8890"/>
                <wp:wrapNone/>
                <wp:docPr id="185" name="文字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AC631C">
                            <w:pP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退回總務處給原請購單位</w:t>
                            </w:r>
                          </w:p>
                          <w:p w:rsidR="00B37408" w:rsidRPr="004F4D4E" w:rsidRDefault="00B37408" w:rsidP="00AC631C"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並知會會計室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 8" o:spid="_x0000_s1045" type="#_x0000_t202" style="position:absolute;left:0;text-align:left;margin-left:315pt;margin-top:9pt;width:153pt;height: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">
                <v:textbox>
                  <w:txbxContent>
                    <w:p w:rsidR="00B37408" w:rsidRDefault="00B37408" w:rsidP="00AC631C">
                      <w:pPr>
                        <w:rPr>
                          <w:rFonts w:ascii="標楷體" w:eastAsia="標楷體" w:hAnsi="標楷體" w:hint="eastAsia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退回總務處給原請購單位</w:t>
                      </w:r>
                    </w:p>
                    <w:p w:rsidR="00B37408" w:rsidRPr="004F4D4E" w:rsidRDefault="00B37408" w:rsidP="00AC631C"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並知會會計室</w:t>
                      </w:r>
                    </w:p>
                  </w:txbxContent>
                </v:textbox>
              </v:shape>
            </w:pict>
          </mc:Fallback>
        </mc:AlternateContent>
      </w: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2628900" cy="1028700"/>
                <wp:effectExtent l="6985" t="10160" r="12065" b="8890"/>
                <wp:wrapNone/>
                <wp:docPr id="184" name="文字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AC631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詢價並填列</w:t>
                            </w:r>
                            <w:r>
                              <w:rPr>
                                <w:rFonts w:ascii="標楷體" w:eastAsia="標楷體" w:hAnsi="標楷體"/>
                                <w:szCs w:val="20"/>
                              </w:rPr>
                              <w:t>單價與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總價如金額在十萬元以上依政府採購法另簽辦理招標手續</w:t>
                            </w:r>
                            <w:r>
                              <w:t xml:space="preserve"> </w:t>
                            </w:r>
                            <w:r w:rsidRPr="003719C1">
                              <w:rPr>
                                <w:rFonts w:eastAsia="標楷體" w:hint="eastAsia"/>
                              </w:rPr>
                              <w:t>後</w:t>
                            </w:r>
                            <w:r>
                              <w:rPr>
                                <w:rFonts w:eastAsia="標楷體" w:hint="eastAsia"/>
                              </w:rPr>
                              <w:t>於【網路請購系統】填入金額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99pt;margin-top:0;width:207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">
                <v:textbox>
                  <w:txbxContent>
                    <w:p w:rsidR="00B37408" w:rsidRDefault="00B37408" w:rsidP="00AC631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詢價並填列</w:t>
                      </w:r>
                      <w:r>
                        <w:rPr>
                          <w:rFonts w:ascii="標楷體" w:eastAsia="標楷體" w:hAnsi="標楷體"/>
                          <w:szCs w:val="20"/>
                        </w:rPr>
                        <w:t>單價與</w:t>
                      </w: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總價如金額在十萬元以上依政府採購法另簽辦理招標手續</w:t>
                      </w:r>
                      <w:r>
                        <w:t xml:space="preserve"> </w:t>
                      </w:r>
                      <w:r w:rsidRPr="003719C1">
                        <w:rPr>
                          <w:rFonts w:eastAsia="標楷體" w:hint="eastAsia"/>
                        </w:rPr>
                        <w:t>後</w:t>
                      </w:r>
                      <w:r>
                        <w:rPr>
                          <w:rFonts w:eastAsia="標楷體" w:hint="eastAsia"/>
                        </w:rPr>
                        <w:t>於【網路請購系統】填入金額</w:t>
                      </w:r>
                    </w:p>
                  </w:txbxContent>
                </v:textbox>
              </v:shap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119380</wp:posOffset>
                </wp:positionV>
                <wp:extent cx="0" cy="3429000"/>
                <wp:effectExtent l="6985" t="13335" r="12065" b="5715"/>
                <wp:wrapNone/>
                <wp:docPr id="183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FD206" id="Line 341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4pt,9.4pt" to="474pt,2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"/>
            </w:pict>
          </mc:Fallback>
        </mc:AlternateContent>
      </w: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114300</wp:posOffset>
                </wp:positionV>
                <wp:extent cx="2171700" cy="0"/>
                <wp:effectExtent l="16510" t="55880" r="12065" b="58420"/>
                <wp:wrapNone/>
                <wp:docPr id="182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3A9CC" id="Line 344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9pt" to="477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">
                <v:stroke endarrow="block"/>
              </v:lin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180340</wp:posOffset>
                </wp:positionV>
                <wp:extent cx="0" cy="3169920"/>
                <wp:effectExtent l="6985" t="5715" r="12065" b="5715"/>
                <wp:wrapNone/>
                <wp:docPr id="181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69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C8D4E" id="Line 338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4.2pt" to="66pt,2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"/>
            </w:pict>
          </mc:Fallback>
        </mc:AlternateContent>
      </w: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180340</wp:posOffset>
                </wp:positionV>
                <wp:extent cx="381000" cy="0"/>
                <wp:effectExtent l="6985" t="53340" r="21590" b="60960"/>
                <wp:wrapNone/>
                <wp:docPr id="180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C5B8E" id="Line 33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4.2pt" to="96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">
                <v:stroke endarrow="block"/>
              </v:line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0</wp:posOffset>
                </wp:positionV>
                <wp:extent cx="914400" cy="0"/>
                <wp:effectExtent l="16510" t="60325" r="12065" b="53975"/>
                <wp:wrapNone/>
                <wp:docPr id="179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5351C" id="Line 343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0" to="37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AbMQIAAFc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">
                <v:stroke endarrow="block"/>
              </v:line>
            </w:pict>
          </mc:Fallback>
        </mc:AlternateContent>
      </w: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0</wp:posOffset>
                </wp:positionV>
                <wp:extent cx="0" cy="914400"/>
                <wp:effectExtent l="6985" t="12700" r="12065" b="6350"/>
                <wp:wrapNone/>
                <wp:docPr id="178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147B4" id="Line 342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0" to="378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"/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</wp:posOffset>
                </wp:positionV>
                <wp:extent cx="457200" cy="1485900"/>
                <wp:effectExtent l="6985" t="10795" r="12065" b="8255"/>
                <wp:wrapNone/>
                <wp:docPr id="177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4F4D4E" w:rsidRDefault="00B37408" w:rsidP="00AC631C">
                            <w:pPr>
                              <w:rPr>
                                <w:rFonts w:ascii="標楷體" w:eastAsia="標楷體" w:hAnsi="標楷體" w:hint="eastAsia"/>
                              </w:rPr>
                            </w:pPr>
                            <w:r w:rsidRPr="004F4D4E">
                              <w:rPr>
                                <w:rFonts w:ascii="標楷體" w:eastAsia="標楷體" w:hAnsi="標楷體" w:hint="eastAsia"/>
                              </w:rPr>
                              <w:t>辦理財物購置(請修)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047" type="#_x0000_t202" style="position:absolute;left:0;text-align:left;margin-left:54pt;margin-top:9pt;width:36pt;height:11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">
                <v:textbox style="layout-flow:vertical-ideographic">
                  <w:txbxContent>
                    <w:p w:rsidR="00B37408" w:rsidRPr="004F4D4E" w:rsidRDefault="00B37408" w:rsidP="00AC631C">
                      <w:pPr>
                        <w:rPr>
                          <w:rFonts w:ascii="標楷體" w:eastAsia="標楷體" w:hAnsi="標楷體" w:hint="eastAsia"/>
                        </w:rPr>
                      </w:pPr>
                      <w:r w:rsidRPr="004F4D4E">
                        <w:rPr>
                          <w:rFonts w:ascii="標楷體" w:eastAsia="標楷體" w:hAnsi="標楷體" w:hint="eastAsia"/>
                        </w:rPr>
                        <w:t>辦理財物購置(請修)</w:t>
                      </w:r>
                    </w:p>
                  </w:txbxContent>
                </v:textbox>
              </v:shape>
            </w:pict>
          </mc:Fallback>
        </mc:AlternateContent>
      </w: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11430</wp:posOffset>
                </wp:positionV>
                <wp:extent cx="0" cy="344170"/>
                <wp:effectExtent l="54610" t="12700" r="59690" b="14605"/>
                <wp:wrapNone/>
                <wp:docPr id="176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A00FC" id="Line 32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.9pt" to="198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">
                <v:stroke endarrow="block"/>
              </v:line>
            </w:pict>
          </mc:Fallback>
        </mc:AlternateContent>
      </w: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7315200</wp:posOffset>
                </wp:positionV>
                <wp:extent cx="0" cy="342900"/>
                <wp:effectExtent l="54610" t="10795" r="59690" b="17780"/>
                <wp:wrapNone/>
                <wp:docPr id="175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BD5B4" id="Line 315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8in" to="261pt,6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">
                <v:stroke endarrow="block"/>
              </v:line>
            </w:pict>
          </mc:Fallback>
        </mc:AlternateContent>
      </w: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8001000</wp:posOffset>
                </wp:positionV>
                <wp:extent cx="371475" cy="0"/>
                <wp:effectExtent l="16510" t="58420" r="12065" b="55880"/>
                <wp:wrapNone/>
                <wp:docPr id="174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8E531" id="Line 317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630pt" to="200.25pt,6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">
                <v:stroke endarrow="block"/>
              </v:line>
            </w:pict>
          </mc:Fallback>
        </mc:AlternateContent>
      </w: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7772400</wp:posOffset>
                </wp:positionV>
                <wp:extent cx="1704975" cy="457200"/>
                <wp:effectExtent l="6985" t="10795" r="12065" b="8255"/>
                <wp:wrapNone/>
                <wp:docPr id="173" name="文字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AC631C">
                            <w:r>
                              <w:rPr>
                                <w:rFonts w:ascii="標楷體" w:eastAsia="標楷體" w:hAnsi="標楷體" w:hint="eastAsia"/>
                              </w:rPr>
                              <w:t>編製各單位核定需求額度書表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 17" o:spid="_x0000_s1048" type="#_x0000_t202" style="position:absolute;left:0;text-align:left;margin-left:207pt;margin-top:612pt;width:134.2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">
                <v:textbox>
                  <w:txbxContent>
                    <w:p w:rsidR="00B37408" w:rsidRDefault="00B37408" w:rsidP="00AC631C">
                      <w:r>
                        <w:rPr>
                          <w:rFonts w:ascii="標楷體" w:eastAsia="標楷體" w:hAnsi="標楷體" w:hint="eastAsia"/>
                        </w:rPr>
                        <w:t>編製各單位核定需求額度書表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8801100</wp:posOffset>
                </wp:positionV>
                <wp:extent cx="409575" cy="0"/>
                <wp:effectExtent l="16510" t="58420" r="12065" b="55880"/>
                <wp:wrapNone/>
                <wp:docPr id="172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13760" id="Line 31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693pt" to="212.25pt,6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">
                <v:stroke endarrow="block"/>
              </v:line>
            </w:pict>
          </mc:Fallback>
        </mc:AlternateContent>
      </w: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8343900</wp:posOffset>
                </wp:positionV>
                <wp:extent cx="0" cy="276225"/>
                <wp:effectExtent l="54610" t="10795" r="59690" b="17780"/>
                <wp:wrapNone/>
                <wp:docPr id="171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B0AFE" id="Line 31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657pt" to="270pt,6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">
                <v:stroke endarrow="block"/>
              </v:line>
            </w:pict>
          </mc:Fallback>
        </mc:AlternateContent>
      </w: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8686800</wp:posOffset>
                </wp:positionV>
                <wp:extent cx="1724025" cy="381000"/>
                <wp:effectExtent l="6985" t="10795" r="12065" b="8255"/>
                <wp:wrapNone/>
                <wp:docPr id="170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AC631C">
                            <w:r>
                              <w:rPr>
                                <w:rFonts w:ascii="標楷體" w:eastAsia="標楷體" w:hAnsi="標楷體" w:hint="eastAsia"/>
                              </w:rPr>
                              <w:t>公告分局內部網站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49" type="#_x0000_t202" style="position:absolute;left:0;text-align:left;margin-left:225pt;margin-top:684pt;width:135.7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">
                <v:textbox>
                  <w:txbxContent>
                    <w:p w:rsidR="00B37408" w:rsidRDefault="00B37408" w:rsidP="00AC631C">
                      <w:r>
                        <w:rPr>
                          <w:rFonts w:ascii="標楷體" w:eastAsia="標楷體" w:hAnsi="標楷體" w:hint="eastAsia"/>
                        </w:rPr>
                        <w:t>公告分局內部網站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7658100</wp:posOffset>
                </wp:positionV>
                <wp:extent cx="923925" cy="1276350"/>
                <wp:effectExtent l="6985" t="10795" r="12065" b="8255"/>
                <wp:wrapNone/>
                <wp:docPr id="169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AC631C">
                            <w:r>
                              <w:rPr>
                                <w:rFonts w:ascii="標楷體" w:eastAsia="標楷體" w:hAnsi="標楷體" w:hint="eastAsia"/>
                              </w:rPr>
                              <w:t>依核定需求額度執行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050" type="#_x0000_t202" style="position:absolute;left:0;text-align:left;margin-left:81pt;margin-top:603pt;width:72.75pt;height:10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">
                <v:textbox>
                  <w:txbxContent>
                    <w:p w:rsidR="00B37408" w:rsidRDefault="00B37408" w:rsidP="00AC631C">
                      <w:r>
                        <w:rPr>
                          <w:rFonts w:ascii="標楷體" w:eastAsia="標楷體" w:hAnsi="標楷體" w:hint="eastAsia"/>
                        </w:rPr>
                        <w:t>依核定需求額度執行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228600</wp:posOffset>
                </wp:positionV>
                <wp:extent cx="0" cy="0"/>
                <wp:effectExtent l="6985" t="10795" r="12065" b="8255"/>
                <wp:wrapNone/>
                <wp:docPr id="168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78860" id="Line 32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8pt" to="333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6BDwIAACYEAAAOAAAAZHJzL2Uyb0RvYy54bWysU02P2jAQvVfqf7Byh3xso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"/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161290</wp:posOffset>
                </wp:positionV>
                <wp:extent cx="737870" cy="400685"/>
                <wp:effectExtent l="6985" t="8255" r="7620" b="10160"/>
                <wp:wrapNone/>
                <wp:docPr id="167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AC631C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會計室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51" type="#_x0000_t202" style="position:absolute;left:0;text-align:left;margin-left:6pt;margin-top:12.7pt;width:58.1pt;height:31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" strokecolor="white">
                <v:textbox>
                  <w:txbxContent>
                    <w:p w:rsidR="00B37408" w:rsidRDefault="00B37408" w:rsidP="00AC631C">
                      <w:pPr>
                        <w:rPr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會計室</w:t>
                      </w:r>
                    </w:p>
                  </w:txbxContent>
                </v:textbox>
              </v:shape>
            </w:pict>
          </mc:Fallback>
        </mc:AlternateContent>
      </w: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156845</wp:posOffset>
                </wp:positionV>
                <wp:extent cx="2457450" cy="1657350"/>
                <wp:effectExtent l="16510" t="13335" r="21590" b="15240"/>
                <wp:wrapNone/>
                <wp:docPr id="166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16573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AC631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會計於【會計管理系統】審核經費使用合法性</w:t>
                            </w:r>
                          </w:p>
                          <w:p w:rsidR="00B37408" w:rsidRDefault="00B37408" w:rsidP="00AC631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B37408" w:rsidRDefault="00B37408" w:rsidP="00AC631C">
                            <w:pPr>
                              <w:rPr>
                                <w:rFonts w:eastAsia="標楷體" w:hint="eastAsia"/>
                              </w:rPr>
                            </w:pPr>
                          </w:p>
                          <w:p w:rsidR="00B37408" w:rsidRDefault="00B37408" w:rsidP="00AC631C">
                            <w:pPr>
                              <w:rPr>
                                <w:rFonts w:eastAsia="標楷體" w:hint="eastAsia"/>
                              </w:rPr>
                            </w:pPr>
                          </w:p>
                          <w:p w:rsidR="00B37408" w:rsidRDefault="00B37408" w:rsidP="00AC631C">
                            <w:pPr>
                              <w:rPr>
                                <w:rFonts w:eastAsia="標楷體" w:hint="eastAsia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內經費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328" o:spid="_x0000_s1052" type="#_x0000_t110" style="position:absolute;left:0;text-align:left;margin-left:102pt;margin-top:12.35pt;width:193.5pt;height:13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">
                <v:textbox>
                  <w:txbxContent>
                    <w:p w:rsidR="00B37408" w:rsidRDefault="00B37408" w:rsidP="00AC631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會計於【會計管理系統】審核經費使用合法性</w:t>
                      </w:r>
                    </w:p>
                    <w:p w:rsidR="00B37408" w:rsidRDefault="00B37408" w:rsidP="00AC631C">
                      <w:pPr>
                        <w:rPr>
                          <w:rFonts w:hint="eastAsia"/>
                        </w:rPr>
                      </w:pPr>
                    </w:p>
                    <w:p w:rsidR="00B37408" w:rsidRDefault="00B37408" w:rsidP="00AC631C">
                      <w:pPr>
                        <w:rPr>
                          <w:rFonts w:eastAsia="標楷體" w:hint="eastAsia"/>
                        </w:rPr>
                      </w:pPr>
                    </w:p>
                    <w:p w:rsidR="00B37408" w:rsidRDefault="00B37408" w:rsidP="00AC631C">
                      <w:pPr>
                        <w:rPr>
                          <w:rFonts w:eastAsia="標楷體" w:hint="eastAsia"/>
                        </w:rPr>
                      </w:pPr>
                    </w:p>
                    <w:p w:rsidR="00B37408" w:rsidRDefault="00B37408" w:rsidP="00AC631C">
                      <w:pPr>
                        <w:rPr>
                          <w:rFonts w:eastAsia="標楷體" w:hint="eastAsia"/>
                        </w:rPr>
                      </w:pPr>
                      <w:r>
                        <w:rPr>
                          <w:rFonts w:eastAsia="標楷體" w:hint="eastAsia"/>
                        </w:rPr>
                        <w:t>內經費</w:t>
                      </w:r>
                    </w:p>
                  </w:txbxContent>
                </v:textbox>
              </v:shap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73025</wp:posOffset>
                </wp:positionV>
                <wp:extent cx="342900" cy="436880"/>
                <wp:effectExtent l="6985" t="13335" r="12065" b="6985"/>
                <wp:wrapNone/>
                <wp:docPr id="165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AC631C"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053" type="#_x0000_t202" style="position:absolute;left:0;text-align:left;margin-left:90pt;margin-top:5.75pt;width:27pt;height:3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" strokecolor="white">
                <v:textbox>
                  <w:txbxContent>
                    <w:p w:rsidR="00B37408" w:rsidRDefault="00B37408" w:rsidP="00AC631C"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73025</wp:posOffset>
                </wp:positionV>
                <wp:extent cx="381000" cy="457835"/>
                <wp:effectExtent l="6985" t="13335" r="12065" b="5080"/>
                <wp:wrapNone/>
                <wp:docPr id="164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AC631C"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054" type="#_x0000_t202" style="position:absolute;left:0;text-align:left;margin-left:4in;margin-top:5.75pt;width:30pt;height:36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" strokecolor="white">
                <v:textbox>
                  <w:txbxContent>
                    <w:p w:rsidR="00B37408" w:rsidRDefault="00B37408" w:rsidP="00AC631C"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0</wp:posOffset>
                </wp:positionV>
                <wp:extent cx="0" cy="1818005"/>
                <wp:effectExtent l="6985" t="5080" r="12065" b="5715"/>
                <wp:wrapNone/>
                <wp:docPr id="163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18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C3467" id="Line 340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0" to="378pt,1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"/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164465</wp:posOffset>
                </wp:positionV>
                <wp:extent cx="2286000" cy="0"/>
                <wp:effectExtent l="6985" t="13970" r="12065" b="5080"/>
                <wp:wrapNone/>
                <wp:docPr id="162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23A1C" id="Line 33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pt,12.95pt" to="47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/SFQIAACw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"/>
            </w:pict>
          </mc:Fallback>
        </mc:AlternateContent>
      </w: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164465</wp:posOffset>
                </wp:positionV>
                <wp:extent cx="609600" cy="0"/>
                <wp:effectExtent l="6985" t="13970" r="12065" b="5080"/>
                <wp:wrapNone/>
                <wp:docPr id="161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6EBE8" id="Line 337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2.95pt" to="10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"/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29845</wp:posOffset>
                </wp:positionV>
                <wp:extent cx="914400" cy="457200"/>
                <wp:effectExtent l="6985" t="10795" r="12065" b="8255"/>
                <wp:wrapNone/>
                <wp:docPr id="160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AC631C">
                            <w:pP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校長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055" type="#_x0000_t202" style="position:absolute;left:0;text-align:left;margin-left:12pt;margin-top:2.35pt;width:1in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" strokecolor="white">
                <v:textbox>
                  <w:txbxContent>
                    <w:p w:rsidR="00B37408" w:rsidRDefault="00B37408" w:rsidP="00AC631C">
                      <w:pP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校長</w:t>
                      </w:r>
                    </w:p>
                  </w:txbxContent>
                </v:textbox>
              </v:shape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1270</wp:posOffset>
                </wp:positionV>
                <wp:extent cx="1270" cy="345440"/>
                <wp:effectExtent l="54610" t="13335" r="58420" b="22225"/>
                <wp:wrapNone/>
                <wp:docPr id="159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345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55E02" id="Line 33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.1pt" to="198.1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">
                <v:stroke endarrow="block"/>
              </v:lin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147955</wp:posOffset>
                </wp:positionV>
                <wp:extent cx="1771015" cy="914400"/>
                <wp:effectExtent l="16510" t="15240" r="22225" b="13335"/>
                <wp:wrapNone/>
                <wp:docPr id="158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71015" cy="9144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AC631C">
                            <w:pPr>
                              <w:rPr>
                                <w:rFonts w:eastAsia="標楷體"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是否核准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" o:spid="_x0000_s1056" type="#_x0000_t110" style="position:absolute;left:0;text-align:left;margin-left:126pt;margin-top:11.65pt;width:139.45pt;height:1in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">
                <v:textbox>
                  <w:txbxContent>
                    <w:p w:rsidR="00B37408" w:rsidRDefault="00B37408" w:rsidP="00AC631C">
                      <w:pPr>
                        <w:rPr>
                          <w:rFonts w:eastAsia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是否核准</w:t>
                      </w:r>
                    </w:p>
                  </w:txbxContent>
                </v:textbox>
              </v:shape>
            </w:pict>
          </mc:Fallback>
        </mc:AlternateContent>
      </w: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3810</wp:posOffset>
                </wp:positionV>
                <wp:extent cx="457200" cy="457200"/>
                <wp:effectExtent l="6985" t="13970" r="12065" b="5080"/>
                <wp:wrapNone/>
                <wp:docPr id="157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AC631C"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057" type="#_x0000_t202" style="position:absolute;left:0;text-align:left;margin-left:258pt;margin-top:.3pt;width:36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" strokecolor="white">
                <v:textbox>
                  <w:txbxContent>
                    <w:p w:rsidR="00B37408" w:rsidRDefault="00B37408" w:rsidP="00AC631C"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33655</wp:posOffset>
                </wp:positionV>
                <wp:extent cx="1598930" cy="685800"/>
                <wp:effectExtent l="6985" t="13335" r="13335" b="5715"/>
                <wp:wrapNone/>
                <wp:docPr id="156" name="文字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93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AC631C"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簽註意見退回總務單位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300pt;margin-top:2.65pt;width:125.9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">
                <v:textbox>
                  <w:txbxContent>
                    <w:p w:rsidR="00B37408" w:rsidRDefault="00B37408" w:rsidP="00AC631C"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簽註意見退回總務單位</w:t>
                      </w:r>
                    </w:p>
                  </w:txbxContent>
                </v:textbox>
              </v:shap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178435</wp:posOffset>
                </wp:positionV>
                <wp:extent cx="609600" cy="0"/>
                <wp:effectExtent l="6985" t="60960" r="21590" b="53340"/>
                <wp:wrapNone/>
                <wp:docPr id="155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6329E" id="Line 34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pt,14.05pt" to="474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dMKgIAAE0EAAAOAAAAZHJzL2Uyb0RvYy54bWysVM2O2jAQvlfqO1i+QxI2U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">
                <v:stroke endarrow="block"/>
              </v:lin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9525</wp:posOffset>
                </wp:positionV>
                <wp:extent cx="457200" cy="1270"/>
                <wp:effectExtent l="6985" t="52070" r="21590" b="60960"/>
                <wp:wrapNone/>
                <wp:docPr id="154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DDDBE" id="Line 33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pt,.75pt" to="30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">
                <v:stroke endarrow="block"/>
              </v:line>
            </w:pict>
          </mc:Fallback>
        </mc:AlternateContent>
      </w:r>
      <w:r w:rsidRPr="00A67F0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10795</wp:posOffset>
                </wp:positionV>
                <wp:extent cx="762000" cy="0"/>
                <wp:effectExtent l="16510" t="53340" r="12065" b="60960"/>
                <wp:wrapNone/>
                <wp:docPr id="153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1BF2F" id="Line 347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.85pt" to="126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AqMgIAAFc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">
                <v:stroke endarrow="block"/>
              </v:line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50" w:left="84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</w:rPr>
        <w:br w:type="page"/>
      </w:r>
    </w:p>
    <w:p w:rsidR="00217110" w:rsidRPr="00151423" w:rsidRDefault="00AC631C" w:rsidP="00217110">
      <w:pPr>
        <w:pStyle w:val="-d"/>
        <w:numPr>
          <w:ilvl w:val="0"/>
          <w:numId w:val="5"/>
        </w:numPr>
        <w:snapToGrid w:val="0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網路請購操作程序：</w:t>
      </w:r>
    </w:p>
    <w:p w:rsidR="00217110" w:rsidRPr="00151423" w:rsidRDefault="00217110" w:rsidP="00217110">
      <w:pPr>
        <w:pStyle w:val="-d"/>
        <w:snapToGrid w:val="0"/>
        <w:ind w:leftChars="450" w:left="1080"/>
        <w:rPr>
          <w:rFonts w:ascii="標楷體" w:eastAsia="標楷體" w:hAnsi="標楷體" w:hint="eastAsia"/>
          <w:b/>
          <w:sz w:val="28"/>
          <w:szCs w:val="28"/>
        </w:rPr>
      </w:pPr>
      <w:r w:rsidRPr="00151423">
        <w:rPr>
          <w:rFonts w:ascii="標楷體" w:eastAsia="標楷體" w:hAnsi="標楷體" w:hint="eastAsia"/>
          <w:b/>
          <w:sz w:val="28"/>
          <w:szCs w:val="28"/>
        </w:rPr>
        <w:t>●請購時</w:t>
      </w:r>
    </w:p>
    <w:p w:rsidR="003442EE" w:rsidRPr="00151423" w:rsidRDefault="00AC631C" w:rsidP="003442EE">
      <w:pPr>
        <w:pStyle w:val="-d"/>
        <w:snapToGrid w:val="0"/>
        <w:ind w:leftChars="450" w:left="1080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&lt;1&gt;</w:t>
      </w:r>
      <w:r w:rsidR="003442EE" w:rsidRPr="00151423">
        <w:rPr>
          <w:rFonts w:ascii="標楷體" w:eastAsia="標楷體" w:hAnsi="標楷體" w:hint="eastAsia"/>
          <w:sz w:val="28"/>
          <w:szCs w:val="28"/>
        </w:rPr>
        <w:t>選擇購案類型【財物(先請後核)】</w:t>
      </w:r>
    </w:p>
    <w:p w:rsidR="00AC631C" w:rsidRDefault="0097499E" w:rsidP="00AC631C">
      <w:pPr>
        <w:pStyle w:val="-d"/>
        <w:snapToGrid w:val="0"/>
        <w:ind w:leftChars="450" w:left="1080"/>
        <w:jc w:val="center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810250" cy="3362325"/>
            <wp:effectExtent l="0" t="0" r="0" b="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EE" w:rsidRPr="00A67F0E" w:rsidRDefault="000F5DEE" w:rsidP="00AC631C">
      <w:pPr>
        <w:pStyle w:val="-d"/>
        <w:snapToGrid w:val="0"/>
        <w:ind w:leftChars="450" w:left="1080"/>
        <w:jc w:val="center"/>
        <w:rPr>
          <w:rFonts w:ascii="標楷體" w:eastAsia="標楷體" w:hAnsi="標楷體" w:hint="eastAsia"/>
        </w:rPr>
      </w:pPr>
    </w:p>
    <w:p w:rsidR="003442EE" w:rsidRPr="00151423" w:rsidRDefault="00AC631C" w:rsidP="003442EE">
      <w:pPr>
        <w:pStyle w:val="-d"/>
        <w:snapToGrid w:val="0"/>
        <w:ind w:leftChars="450" w:left="1080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&lt;2&gt;選擇【新增】</w:t>
      </w:r>
    </w:p>
    <w:p w:rsidR="00AC631C" w:rsidRPr="00A67F0E" w:rsidRDefault="0097499E" w:rsidP="00AC631C">
      <w:pPr>
        <w:pStyle w:val="-d"/>
        <w:snapToGrid w:val="0"/>
        <w:ind w:leftChars="450" w:left="108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819775" cy="3324225"/>
            <wp:effectExtent l="0" t="0" r="0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1C" w:rsidRPr="00A67F0E" w:rsidRDefault="00AC631C" w:rsidP="00AC631C">
      <w:pPr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</w:rPr>
        <w:br w:type="page"/>
      </w:r>
    </w:p>
    <w:p w:rsidR="00AC631C" w:rsidRPr="00A67F0E" w:rsidRDefault="00AC631C" w:rsidP="00AC631C">
      <w:pPr>
        <w:pStyle w:val="-d"/>
        <w:snapToGrid w:val="0"/>
        <w:ind w:leftChars="450" w:left="1080"/>
        <w:jc w:val="center"/>
        <w:rPr>
          <w:rFonts w:ascii="標楷體" w:eastAsia="標楷體" w:hAnsi="標楷體" w:hint="eastAsia"/>
        </w:rPr>
      </w:pPr>
    </w:p>
    <w:p w:rsidR="00F619B0" w:rsidRPr="00151423" w:rsidRDefault="00AC631C" w:rsidP="00F619B0">
      <w:pPr>
        <w:pStyle w:val="-d"/>
        <w:snapToGrid w:val="0"/>
        <w:ind w:leftChars="449" w:left="1470" w:hangingChars="140" w:hanging="392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&lt;3&gt;填入【用途說明】</w:t>
      </w:r>
      <w:r w:rsidR="00B51D27" w:rsidRPr="00151423">
        <w:rPr>
          <w:rFonts w:ascii="標楷體" w:eastAsia="標楷體" w:hAnsi="標楷體" w:hint="eastAsia"/>
          <w:sz w:val="28"/>
          <w:szCs w:val="28"/>
        </w:rPr>
        <w:t>，可依據當次用途敘述；亦可選擇常用詞庫帶入。</w:t>
      </w:r>
      <w:r w:rsidR="00F619B0" w:rsidRPr="00151423">
        <w:rPr>
          <w:rFonts w:ascii="標楷體" w:eastAsia="標楷體" w:hAnsi="標楷體" w:hint="eastAsia"/>
          <w:sz w:val="28"/>
          <w:szCs w:val="28"/>
        </w:rPr>
        <w:t>(詞庫由會計人員編輯維護)</w:t>
      </w:r>
    </w:p>
    <w:p w:rsidR="00AC631C" w:rsidRDefault="0097499E" w:rsidP="00AC631C">
      <w:pPr>
        <w:pStyle w:val="-d"/>
        <w:snapToGrid w:val="0"/>
        <w:ind w:leftChars="450" w:left="1080"/>
        <w:jc w:val="center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829300" cy="2762250"/>
            <wp:effectExtent l="0" t="0" r="0" b="0"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23" w:rsidRPr="00A67F0E" w:rsidRDefault="00151423" w:rsidP="00AC631C">
      <w:pPr>
        <w:pStyle w:val="-d"/>
        <w:snapToGrid w:val="0"/>
        <w:ind w:leftChars="450" w:left="1080"/>
        <w:jc w:val="center"/>
        <w:rPr>
          <w:rFonts w:ascii="標楷體" w:eastAsia="標楷體" w:hAnsi="標楷體"/>
          <w:noProof/>
        </w:rPr>
      </w:pPr>
    </w:p>
    <w:p w:rsidR="00E26AC2" w:rsidRPr="00A67F0E" w:rsidRDefault="00E26AC2" w:rsidP="00AC631C">
      <w:pPr>
        <w:pStyle w:val="-d"/>
        <w:snapToGrid w:val="0"/>
        <w:ind w:leftChars="450" w:left="1080"/>
        <w:jc w:val="center"/>
        <w:rPr>
          <w:rFonts w:ascii="標楷體" w:eastAsia="標楷體" w:hAnsi="標楷體" w:hint="eastAsia"/>
        </w:rPr>
      </w:pPr>
    </w:p>
    <w:p w:rsidR="00AC631C" w:rsidRPr="00151423" w:rsidRDefault="00AC631C" w:rsidP="00AC631C">
      <w:pPr>
        <w:pStyle w:val="-d"/>
        <w:snapToGrid w:val="0"/>
        <w:ind w:leftChars="450" w:left="1080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&lt;4&gt;</w:t>
      </w:r>
      <w:r w:rsidR="003209F3" w:rsidRPr="00151423">
        <w:rPr>
          <w:rFonts w:ascii="標楷體" w:eastAsia="標楷體" w:hAnsi="標楷體" w:hint="eastAsia"/>
          <w:sz w:val="28"/>
          <w:szCs w:val="28"/>
        </w:rPr>
        <w:t>點選新增，</w:t>
      </w:r>
      <w:r w:rsidR="00E26AC2" w:rsidRPr="00151423">
        <w:rPr>
          <w:rFonts w:ascii="標楷體" w:eastAsia="標楷體" w:hAnsi="標楷體" w:hint="eastAsia"/>
          <w:sz w:val="28"/>
          <w:szCs w:val="28"/>
        </w:rPr>
        <w:t>填入【選擇經費】、【金額（即時預控）】</w:t>
      </w:r>
      <w:r w:rsidR="003209F3" w:rsidRPr="00151423">
        <w:rPr>
          <w:rFonts w:ascii="標楷體" w:eastAsia="標楷體" w:hAnsi="標楷體" w:hint="eastAsia"/>
          <w:sz w:val="28"/>
          <w:szCs w:val="28"/>
        </w:rPr>
        <w:t>，</w:t>
      </w:r>
      <w:r w:rsidR="003209F3" w:rsidRPr="00151423">
        <w:rPr>
          <w:rFonts w:ascii="標楷體" w:eastAsia="標楷體" w:hAnsi="標楷體"/>
          <w:sz w:val="28"/>
          <w:szCs w:val="28"/>
        </w:rPr>
        <w:t>若需填寫多筆經費，可點選【確定並儲存】將資料存入，並停留於目前視窗，以便持續編輯。</w:t>
      </w:r>
    </w:p>
    <w:p w:rsidR="003209F3" w:rsidRPr="00151423" w:rsidRDefault="003209F3" w:rsidP="00AC631C">
      <w:pPr>
        <w:pStyle w:val="-d"/>
        <w:snapToGrid w:val="0"/>
        <w:ind w:leftChars="450" w:left="1080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部門預算亦可選填【經費分類】。</w:t>
      </w:r>
    </w:p>
    <w:p w:rsidR="00E26AC2" w:rsidRDefault="0097499E" w:rsidP="00AC631C">
      <w:pPr>
        <w:pStyle w:val="-d"/>
        <w:snapToGrid w:val="0"/>
        <w:ind w:leftChars="450" w:left="1080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876925" cy="3609975"/>
            <wp:effectExtent l="0" t="0" r="0" b="0"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23" w:rsidRDefault="00151423" w:rsidP="00AC631C">
      <w:pPr>
        <w:pStyle w:val="-d"/>
        <w:snapToGrid w:val="0"/>
        <w:ind w:leftChars="450" w:left="1080"/>
        <w:rPr>
          <w:rFonts w:ascii="標楷體" w:eastAsia="標楷體" w:hAnsi="標楷體"/>
          <w:noProof/>
        </w:rPr>
      </w:pPr>
    </w:p>
    <w:p w:rsidR="000F5DEE" w:rsidRDefault="000F5DEE" w:rsidP="00AC631C">
      <w:pPr>
        <w:pStyle w:val="-d"/>
        <w:snapToGrid w:val="0"/>
        <w:ind w:leftChars="450" w:left="1080"/>
        <w:rPr>
          <w:rFonts w:ascii="標楷體" w:eastAsia="標楷體" w:hAnsi="標楷體"/>
          <w:sz w:val="28"/>
          <w:szCs w:val="28"/>
        </w:rPr>
      </w:pPr>
    </w:p>
    <w:p w:rsidR="00151423" w:rsidRDefault="00151423" w:rsidP="00AC631C">
      <w:pPr>
        <w:pStyle w:val="-d"/>
        <w:snapToGrid w:val="0"/>
        <w:ind w:leftChars="450" w:left="1080"/>
        <w:rPr>
          <w:rFonts w:ascii="標楷體" w:eastAsia="標楷體" w:hAnsi="標楷體"/>
          <w:sz w:val="28"/>
          <w:szCs w:val="28"/>
        </w:rPr>
      </w:pPr>
    </w:p>
    <w:p w:rsidR="00151423" w:rsidRPr="00151423" w:rsidRDefault="00151423" w:rsidP="00AC631C">
      <w:pPr>
        <w:pStyle w:val="-d"/>
        <w:snapToGrid w:val="0"/>
        <w:ind w:leftChars="450" w:left="1080"/>
        <w:rPr>
          <w:rFonts w:ascii="標楷體" w:eastAsia="標楷體" w:hAnsi="標楷體" w:hint="eastAsia"/>
          <w:sz w:val="28"/>
          <w:szCs w:val="28"/>
        </w:rPr>
      </w:pPr>
    </w:p>
    <w:p w:rsidR="00E26AC2" w:rsidRPr="00151423" w:rsidRDefault="00E26AC2" w:rsidP="00AC631C">
      <w:pPr>
        <w:pStyle w:val="-d"/>
        <w:snapToGrid w:val="0"/>
        <w:ind w:leftChars="450" w:left="1080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lastRenderedPageBreak/>
        <w:t>&lt;5&gt;</w:t>
      </w:r>
      <w:r w:rsidR="003209F3" w:rsidRPr="00151423">
        <w:rPr>
          <w:rFonts w:ascii="標楷體" w:eastAsia="標楷體" w:hAnsi="標楷體" w:hint="eastAsia"/>
          <w:sz w:val="28"/>
          <w:szCs w:val="28"/>
        </w:rPr>
        <w:t>點選新增，</w:t>
      </w:r>
      <w:r w:rsidRPr="00151423">
        <w:rPr>
          <w:rFonts w:ascii="標楷體" w:eastAsia="標楷體" w:hAnsi="標楷體" w:hint="eastAsia"/>
          <w:sz w:val="28"/>
          <w:szCs w:val="28"/>
        </w:rPr>
        <w:t>填入【品名】後【存入】</w:t>
      </w:r>
      <w:r w:rsidR="003209F3" w:rsidRPr="00151423">
        <w:rPr>
          <w:rFonts w:ascii="標楷體" w:eastAsia="標楷體" w:hAnsi="標楷體" w:hint="eastAsia"/>
          <w:sz w:val="28"/>
          <w:szCs w:val="28"/>
        </w:rPr>
        <w:t>，</w:t>
      </w:r>
      <w:r w:rsidR="003209F3" w:rsidRPr="00151423">
        <w:rPr>
          <w:rFonts w:ascii="標楷體" w:eastAsia="標楷體" w:hAnsi="標楷體"/>
          <w:sz w:val="28"/>
          <w:szCs w:val="28"/>
        </w:rPr>
        <w:t>若需填寫多</w:t>
      </w:r>
      <w:r w:rsidR="003209F3" w:rsidRPr="00151423">
        <w:rPr>
          <w:rFonts w:ascii="標楷體" w:eastAsia="標楷體" w:hAnsi="標楷體" w:hint="eastAsia"/>
          <w:sz w:val="28"/>
          <w:szCs w:val="28"/>
        </w:rPr>
        <w:t>項品名</w:t>
      </w:r>
      <w:r w:rsidR="003209F3" w:rsidRPr="00151423">
        <w:rPr>
          <w:rFonts w:ascii="標楷體" w:eastAsia="標楷體" w:hAnsi="標楷體"/>
          <w:sz w:val="28"/>
          <w:szCs w:val="28"/>
        </w:rPr>
        <w:t>，可點選【確定並儲存】將資料存入，並停留於目前視窗，以便持續編輯。</w:t>
      </w:r>
    </w:p>
    <w:p w:rsidR="003209F3" w:rsidRPr="00151423" w:rsidRDefault="003209F3" w:rsidP="00AC631C">
      <w:pPr>
        <w:pStyle w:val="-d"/>
        <w:snapToGrid w:val="0"/>
        <w:ind w:leftChars="450" w:left="1080"/>
        <w:rPr>
          <w:rFonts w:ascii="標楷體" w:eastAsia="標楷體" w:hAnsi="標楷體" w:hint="eastAsia"/>
          <w:sz w:val="28"/>
          <w:szCs w:val="28"/>
        </w:rPr>
      </w:pPr>
    </w:p>
    <w:p w:rsidR="00E26AC2" w:rsidRDefault="0097499E" w:rsidP="00AC631C">
      <w:pPr>
        <w:pStyle w:val="-d"/>
        <w:snapToGrid w:val="0"/>
        <w:ind w:leftChars="450" w:left="1080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848350" cy="4086225"/>
            <wp:effectExtent l="0" t="0" r="0" b="0"/>
            <wp:docPr id="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EE" w:rsidRDefault="000F5DEE" w:rsidP="00AC631C">
      <w:pPr>
        <w:pStyle w:val="-d"/>
        <w:snapToGrid w:val="0"/>
        <w:ind w:leftChars="450" w:left="1080"/>
        <w:rPr>
          <w:rFonts w:ascii="標楷體" w:eastAsia="標楷體" w:hAnsi="標楷體"/>
        </w:rPr>
      </w:pPr>
    </w:p>
    <w:p w:rsidR="00151423" w:rsidRPr="00A67F0E" w:rsidRDefault="00151423" w:rsidP="00AC631C">
      <w:pPr>
        <w:pStyle w:val="-d"/>
        <w:snapToGrid w:val="0"/>
        <w:ind w:leftChars="450" w:left="1080"/>
        <w:rPr>
          <w:rFonts w:ascii="標楷體" w:eastAsia="標楷體" w:hAnsi="標楷體" w:hint="eastAsia"/>
        </w:rPr>
      </w:pPr>
    </w:p>
    <w:p w:rsidR="00E26AC2" w:rsidRPr="00151423" w:rsidRDefault="00E26AC2" w:rsidP="00AC631C">
      <w:pPr>
        <w:pStyle w:val="-d"/>
        <w:snapToGrid w:val="0"/>
        <w:ind w:leftChars="450" w:left="1080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&lt;6&gt;【</w:t>
      </w:r>
      <w:r w:rsidR="00334955" w:rsidRPr="00151423">
        <w:rPr>
          <w:rFonts w:ascii="標楷體" w:eastAsia="標楷體" w:hAnsi="標楷體" w:hint="eastAsia"/>
          <w:sz w:val="28"/>
          <w:szCs w:val="28"/>
        </w:rPr>
        <w:t>列印</w:t>
      </w:r>
      <w:r w:rsidRPr="00151423">
        <w:rPr>
          <w:rFonts w:ascii="標楷體" w:eastAsia="標楷體" w:hAnsi="標楷體" w:hint="eastAsia"/>
          <w:sz w:val="28"/>
          <w:szCs w:val="28"/>
        </w:rPr>
        <w:t>】</w:t>
      </w:r>
    </w:p>
    <w:p w:rsidR="00A522F1" w:rsidRPr="00A67F0E" w:rsidRDefault="0097499E" w:rsidP="00AC631C">
      <w:pPr>
        <w:pStyle w:val="-d"/>
        <w:snapToGrid w:val="0"/>
        <w:ind w:leftChars="450" w:left="1080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857875" cy="1581150"/>
            <wp:effectExtent l="0" t="0" r="0" b="0"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1C" w:rsidRPr="00A67F0E" w:rsidRDefault="0097499E" w:rsidP="00AC631C">
      <w:pPr>
        <w:pStyle w:val="-d"/>
        <w:snapToGrid w:val="0"/>
        <w:ind w:leftChars="450" w:left="108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6010275" cy="8496300"/>
            <wp:effectExtent l="0" t="0" r="0" b="0"/>
            <wp:docPr id="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1C" w:rsidRPr="00A67F0E" w:rsidRDefault="00AC631C" w:rsidP="00AC631C">
      <w:pPr>
        <w:pStyle w:val="-d"/>
        <w:snapToGrid w:val="0"/>
        <w:ind w:leftChars="450" w:left="108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</w:rPr>
        <w:br w:type="page"/>
      </w:r>
    </w:p>
    <w:p w:rsidR="00AC631C" w:rsidRDefault="00217110" w:rsidP="00217110">
      <w:pPr>
        <w:pStyle w:val="-d"/>
        <w:snapToGrid w:val="0"/>
        <w:ind w:leftChars="350" w:left="1120" w:hangingChars="100" w:hanging="280"/>
        <w:rPr>
          <w:rFonts w:ascii="標楷體" w:eastAsia="標楷體" w:hAnsi="標楷體"/>
          <w:b/>
          <w:sz w:val="28"/>
          <w:szCs w:val="28"/>
        </w:rPr>
      </w:pPr>
      <w:r w:rsidRPr="00151423">
        <w:rPr>
          <w:rFonts w:ascii="標楷體" w:eastAsia="標楷體" w:hAnsi="標楷體" w:hint="eastAsia"/>
          <w:b/>
          <w:sz w:val="28"/>
          <w:szCs w:val="28"/>
        </w:rPr>
        <w:t>●</w:t>
      </w:r>
      <w:r w:rsidR="00AC631C" w:rsidRPr="00151423">
        <w:rPr>
          <w:rFonts w:ascii="標楷體" w:eastAsia="標楷體" w:hAnsi="標楷體" w:hint="eastAsia"/>
          <w:b/>
          <w:sz w:val="28"/>
          <w:szCs w:val="28"/>
        </w:rPr>
        <w:t>請購後核銷時</w:t>
      </w:r>
    </w:p>
    <w:p w:rsidR="00151423" w:rsidRPr="00151423" w:rsidRDefault="00151423" w:rsidP="00217110">
      <w:pPr>
        <w:pStyle w:val="-d"/>
        <w:snapToGrid w:val="0"/>
        <w:ind w:leftChars="350" w:left="1120" w:hangingChars="100" w:hanging="280"/>
        <w:rPr>
          <w:rFonts w:ascii="標楷體" w:eastAsia="標楷體" w:hAnsi="標楷體" w:hint="eastAsia"/>
          <w:b/>
          <w:sz w:val="28"/>
          <w:szCs w:val="28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</w:rPr>
        <w:t>（核銷時）</w:t>
      </w: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60960</wp:posOffset>
                </wp:positionV>
                <wp:extent cx="1295400" cy="372110"/>
                <wp:effectExtent l="6985" t="10795" r="12065" b="7620"/>
                <wp:wrapNone/>
                <wp:docPr id="152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0110B1" w:rsidRDefault="00B37408" w:rsidP="00AC631C"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完成驗收後，廠商送來發票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059" style="position:absolute;left:0;text-align:left;margin-left:228pt;margin-top:4.8pt;width:102pt;height:29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">
                <v:textbox>
                  <w:txbxContent>
                    <w:p w:rsidR="00B37408" w:rsidRPr="000110B1" w:rsidRDefault="00B37408" w:rsidP="00AC631C"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完成驗收後，廠商送來發票</w:t>
                      </w:r>
                    </w:p>
                  </w:txbxContent>
                </v:textbox>
              </v:rect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6985</wp:posOffset>
                </wp:positionV>
                <wp:extent cx="0" cy="228600"/>
                <wp:effectExtent l="54610" t="10160" r="59690" b="18415"/>
                <wp:wrapNone/>
                <wp:docPr id="151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A09B2" id="Line 35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.55pt" to="276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UtKwIAAE0EAAAOAAAAZHJzL2Uyb0RvYy54bWysVE2P2jAQvVfqf7B8h3wsU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">
                <v:stroke endarrow="block"/>
              </v:lin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37465</wp:posOffset>
                </wp:positionV>
                <wp:extent cx="1295400" cy="614045"/>
                <wp:effectExtent l="6985" t="10160" r="12065" b="13970"/>
                <wp:wrapNone/>
                <wp:docPr id="150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0110B1" w:rsidRDefault="00B37408" w:rsidP="00AC631C"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採購單位於【網路請購系統】執行該筆請購案之核銷作業，填入報銷金額及廠商、發票資訊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60" style="position:absolute;left:0;text-align:left;margin-left:228pt;margin-top:2.95pt;width:102pt;height:48.3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">
                <v:textbox>
                  <w:txbxContent>
                    <w:p w:rsidR="00B37408" w:rsidRPr="000110B1" w:rsidRDefault="00B37408" w:rsidP="00AC631C"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採購單位於【網路請購系統】執行該筆請購案之核銷作業，填入報銷金額及廠商、發票資訊</w:t>
                      </w:r>
                    </w:p>
                  </w:txbxContent>
                </v:textbox>
              </v:rect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67945</wp:posOffset>
                </wp:positionV>
                <wp:extent cx="685800" cy="0"/>
                <wp:effectExtent l="16510" t="57785" r="12065" b="56515"/>
                <wp:wrapNone/>
                <wp:docPr id="149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0D5C1" id="Line 360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5.35pt" to="384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">
                <v:stroke endarrow="block"/>
              </v:line>
            </w:pict>
          </mc:Fallback>
        </mc:AlternateContent>
      </w: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67945</wp:posOffset>
                </wp:positionV>
                <wp:extent cx="0" cy="2057400"/>
                <wp:effectExtent l="6985" t="10160" r="12065" b="8890"/>
                <wp:wrapNone/>
                <wp:docPr id="148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13E5C" id="Line 362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pt,5.35pt" to="384pt,1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"/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33655</wp:posOffset>
                </wp:positionV>
                <wp:extent cx="0" cy="228600"/>
                <wp:effectExtent l="54610" t="10795" r="59690" b="17780"/>
                <wp:wrapNone/>
                <wp:docPr id="147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12276" id="Line 243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2.65pt" to="276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">
                <v:stroke endarrow="block"/>
              </v:lin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44450</wp:posOffset>
                </wp:positionV>
                <wp:extent cx="1295400" cy="685800"/>
                <wp:effectExtent l="6985" t="10160" r="12065" b="8890"/>
                <wp:wrapNone/>
                <wp:docPr id="146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AC631C">
                            <w:pPr>
                              <w:spacing w:line="20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原請購單【核銷資訊】處手填入核銷金額</w:t>
                            </w:r>
                          </w:p>
                          <w:p w:rsidR="00B37408" w:rsidRDefault="00B37408" w:rsidP="00AC631C">
                            <w:pPr>
                              <w:spacing w:line="20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黏貼發票</w:t>
                            </w:r>
                          </w:p>
                          <w:p w:rsidR="00B37408" w:rsidRPr="000110B1" w:rsidRDefault="00B37408" w:rsidP="00AC631C">
                            <w:pPr>
                              <w:spacing w:line="20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各主管核章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61" style="position:absolute;left:0;text-align:left;margin-left:228pt;margin-top:3.5pt;width:102pt;height:5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">
                <v:textbox>
                  <w:txbxContent>
                    <w:p w:rsidR="00B37408" w:rsidRDefault="00B37408" w:rsidP="00AC631C">
                      <w:pPr>
                        <w:spacing w:line="20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原請購單【核銷資訊】處手填入核銷金額</w:t>
                      </w:r>
                    </w:p>
                    <w:p w:rsidR="00B37408" w:rsidRDefault="00B37408" w:rsidP="00AC631C">
                      <w:pPr>
                        <w:spacing w:line="20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黏貼發票</w:t>
                      </w:r>
                    </w:p>
                    <w:p w:rsidR="00B37408" w:rsidRPr="000110B1" w:rsidRDefault="00B37408" w:rsidP="00AC631C">
                      <w:pPr>
                        <w:spacing w:line="20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各主管核章</w:t>
                      </w:r>
                    </w:p>
                  </w:txbxContent>
                </v:textbox>
              </v:rect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spacing w:line="180" w:lineRule="exact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135890</wp:posOffset>
                </wp:positionV>
                <wp:extent cx="3581400" cy="0"/>
                <wp:effectExtent l="6985" t="10795" r="12065" b="8255"/>
                <wp:wrapNone/>
                <wp:docPr id="145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EF21E" id="Line 35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pt,10.7pt" to="420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">
                <v:stroke dashstyle="dash"/>
              </v:line>
            </w:pict>
          </mc:Fallback>
        </mc:AlternateContent>
      </w: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21590</wp:posOffset>
                </wp:positionV>
                <wp:extent cx="0" cy="228600"/>
                <wp:effectExtent l="54610" t="10795" r="59690" b="17780"/>
                <wp:wrapNone/>
                <wp:docPr id="144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9CADE" id="Line 248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1.7pt" to="276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LbKgIAAE0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">
                <v:stroke endarrow="block"/>
              </v:lin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52070</wp:posOffset>
                </wp:positionV>
                <wp:extent cx="1828800" cy="1143000"/>
                <wp:effectExtent l="16510" t="10795" r="21590" b="8255"/>
                <wp:wrapNone/>
                <wp:docPr id="143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AB0F2D" w:rsidRDefault="00B37408" w:rsidP="00AC631C">
                            <w:pPr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B0F2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會計於【會計管理系統】審核並開傳票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2" o:spid="_x0000_s1062" type="#_x0000_t110" style="position:absolute;left:0;text-align:left;margin-left:204pt;margin-top:4.1pt;width:2in;height:90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">
                <v:textbox>
                  <w:txbxContent>
                    <w:p w:rsidR="00B37408" w:rsidRPr="00AB0F2D" w:rsidRDefault="00B37408" w:rsidP="00AC631C">
                      <w:pPr>
                        <w:spacing w:line="180" w:lineRule="exact"/>
                        <w:rPr>
                          <w:sz w:val="18"/>
                          <w:szCs w:val="18"/>
                        </w:rPr>
                      </w:pPr>
                      <w:r w:rsidRPr="00AB0F2D">
                        <w:rPr>
                          <w:rFonts w:hint="eastAsia"/>
                          <w:sz w:val="18"/>
                          <w:szCs w:val="18"/>
                        </w:rPr>
                        <w:t>會計於【會計管理系統】審核並開傳票</w:t>
                      </w:r>
                    </w:p>
                  </w:txbxContent>
                </v:textbox>
              </v:shape>
            </w:pict>
          </mc:Fallback>
        </mc:AlternateContent>
      </w: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52070</wp:posOffset>
                </wp:positionV>
                <wp:extent cx="228600" cy="330835"/>
                <wp:effectExtent l="0" t="1270" r="2540" b="1270"/>
                <wp:wrapNone/>
                <wp:docPr id="142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08" w:rsidRPr="003829C7" w:rsidRDefault="00B37408" w:rsidP="00AC631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829C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63" style="position:absolute;left:0;text-align:left;margin-left:330pt;margin-top:4.1pt;width:18pt;height:26.0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" stroked="f">
                <v:textbox>
                  <w:txbxContent>
                    <w:p w:rsidR="00B37408" w:rsidRPr="003829C7" w:rsidRDefault="00B37408" w:rsidP="00AC631C">
                      <w:pPr>
                        <w:rPr>
                          <w:sz w:val="18"/>
                          <w:szCs w:val="18"/>
                        </w:rPr>
                      </w:pPr>
                      <w:r w:rsidRPr="003829C7"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rect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28575</wp:posOffset>
                </wp:positionV>
                <wp:extent cx="457200" cy="0"/>
                <wp:effectExtent l="6985" t="10160" r="12065" b="8890"/>
                <wp:wrapNone/>
                <wp:docPr id="141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A8D76" id="Line 36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pt,2.25pt" to="384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JASFgIAACs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"/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5080</wp:posOffset>
                </wp:positionV>
                <wp:extent cx="0" cy="228600"/>
                <wp:effectExtent l="54610" t="10160" r="59690" b="18415"/>
                <wp:wrapNone/>
                <wp:docPr id="140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8F9CC" id="Line 245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.4pt" to="276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UyKgIAAE0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">
                <v:stroke endarrow="block"/>
              </v:lin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35560</wp:posOffset>
                </wp:positionV>
                <wp:extent cx="1219200" cy="228600"/>
                <wp:effectExtent l="6985" t="10160" r="12065" b="8890"/>
                <wp:wrapNone/>
                <wp:docPr id="139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0110B1" w:rsidRDefault="00B37408" w:rsidP="00AC631C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出納付款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64" style="position:absolute;left:0;text-align:left;margin-left:228pt;margin-top:2.8pt;width:96pt;height:18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">
                <v:textbox>
                  <w:txbxContent>
                    <w:p w:rsidR="00B37408" w:rsidRPr="000110B1" w:rsidRDefault="00B37408" w:rsidP="00AC631C"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出納付款</w:t>
                      </w:r>
                    </w:p>
                  </w:txbxContent>
                </v:textbox>
              </v:rect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</w:p>
    <w:p w:rsidR="00AC631C" w:rsidRDefault="00AC631C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/>
        </w:rPr>
      </w:pPr>
    </w:p>
    <w:p w:rsidR="00151423" w:rsidRPr="00A67F0E" w:rsidRDefault="00151423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</w:p>
    <w:p w:rsidR="00AC631C" w:rsidRPr="00151423" w:rsidRDefault="00AC631C" w:rsidP="00AC631C">
      <w:pPr>
        <w:pStyle w:val="-d"/>
        <w:numPr>
          <w:ilvl w:val="0"/>
          <w:numId w:val="3"/>
        </w:numPr>
        <w:snapToGrid w:val="0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網路請購操作程序：</w:t>
      </w:r>
    </w:p>
    <w:p w:rsidR="00AC631C" w:rsidRDefault="00AC631C" w:rsidP="00AC631C">
      <w:pPr>
        <w:pStyle w:val="-d"/>
        <w:snapToGrid w:val="0"/>
        <w:ind w:left="1080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&lt;1&gt;申請人於【請購系統】</w:t>
      </w:r>
      <w:r w:rsidRPr="00151423">
        <w:rPr>
          <w:rFonts w:ascii="標楷體" w:eastAsia="標楷體" w:hAnsi="標楷體"/>
          <w:sz w:val="28"/>
          <w:szCs w:val="28"/>
        </w:rPr>
        <w:sym w:font="Wingdings" w:char="F0E0"/>
      </w:r>
      <w:r w:rsidR="008D7DBA" w:rsidRPr="00151423">
        <w:rPr>
          <w:rFonts w:ascii="標楷體" w:eastAsia="標楷體" w:hAnsi="標楷體" w:hint="eastAsia"/>
          <w:sz w:val="28"/>
          <w:szCs w:val="28"/>
        </w:rPr>
        <w:t>各購案類型下</w:t>
      </w:r>
      <w:r w:rsidRPr="00151423">
        <w:rPr>
          <w:rFonts w:ascii="標楷體" w:eastAsia="標楷體" w:hAnsi="標楷體" w:hint="eastAsia"/>
          <w:sz w:val="28"/>
          <w:szCs w:val="28"/>
        </w:rPr>
        <w:t>找出該筆會計已審購案。</w:t>
      </w:r>
    </w:p>
    <w:p w:rsidR="00151423" w:rsidRPr="00151423" w:rsidRDefault="00151423" w:rsidP="00AC631C">
      <w:pPr>
        <w:pStyle w:val="-d"/>
        <w:snapToGrid w:val="0"/>
        <w:ind w:left="1080"/>
        <w:rPr>
          <w:rFonts w:ascii="標楷體" w:eastAsia="標楷體" w:hAnsi="標楷體" w:hint="eastAsia"/>
          <w:sz w:val="28"/>
          <w:szCs w:val="28"/>
        </w:rPr>
      </w:pPr>
    </w:p>
    <w:p w:rsidR="00AC631C" w:rsidRPr="00A67F0E" w:rsidRDefault="0097499E" w:rsidP="00AC631C">
      <w:pPr>
        <w:pStyle w:val="-d"/>
        <w:snapToGrid w:val="0"/>
        <w:ind w:leftChars="450" w:left="1560" w:hangingChars="200" w:hanging="480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867400" cy="1952625"/>
            <wp:effectExtent l="0" t="0" r="0" b="0"/>
            <wp:docPr id="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1C" w:rsidRPr="00A67F0E" w:rsidRDefault="00AC631C" w:rsidP="000F5DEE">
      <w:pPr>
        <w:pStyle w:val="-d"/>
        <w:snapToGrid w:val="0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</w:rPr>
        <w:br w:type="page"/>
      </w:r>
    </w:p>
    <w:p w:rsidR="00AC631C" w:rsidRPr="00151423" w:rsidRDefault="00AC631C" w:rsidP="00AC631C">
      <w:pPr>
        <w:pStyle w:val="-d"/>
        <w:snapToGrid w:val="0"/>
        <w:ind w:left="1080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&lt;2&gt;點選【核銷】</w:t>
      </w:r>
      <w:r w:rsidRPr="00151423">
        <w:rPr>
          <w:rFonts w:ascii="標楷體" w:eastAsia="標楷體" w:hAnsi="標楷體"/>
          <w:sz w:val="28"/>
          <w:szCs w:val="28"/>
        </w:rPr>
        <w:sym w:font="Wingdings" w:char="F0E0"/>
      </w:r>
      <w:r w:rsidRPr="00151423">
        <w:rPr>
          <w:rFonts w:ascii="標楷體" w:eastAsia="標楷體" w:hAnsi="標楷體" w:hint="eastAsia"/>
          <w:sz w:val="28"/>
          <w:szCs w:val="28"/>
        </w:rPr>
        <w:t>【輸入核銷金額】</w:t>
      </w:r>
      <w:r w:rsidRPr="00151423">
        <w:rPr>
          <w:rFonts w:ascii="標楷體" w:eastAsia="標楷體" w:hAnsi="標楷體"/>
          <w:sz w:val="28"/>
          <w:szCs w:val="28"/>
        </w:rPr>
        <w:sym w:font="Wingdings" w:char="F0E0"/>
      </w:r>
      <w:r w:rsidRPr="00151423">
        <w:rPr>
          <w:rFonts w:ascii="標楷體" w:eastAsia="標楷體" w:hAnsi="標楷體" w:hint="eastAsia"/>
          <w:sz w:val="28"/>
          <w:szCs w:val="28"/>
        </w:rPr>
        <w:t>編輯【受款人】</w:t>
      </w:r>
    </w:p>
    <w:p w:rsidR="00AC631C" w:rsidRDefault="0097499E" w:rsidP="00AC631C">
      <w:pPr>
        <w:pStyle w:val="-d"/>
        <w:snapToGrid w:val="0"/>
        <w:ind w:left="1080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838825" cy="2505075"/>
            <wp:effectExtent l="0" t="0" r="0" b="0"/>
            <wp:docPr id="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23" w:rsidRDefault="00151423" w:rsidP="00AC631C">
      <w:pPr>
        <w:pStyle w:val="-d"/>
        <w:snapToGrid w:val="0"/>
        <w:ind w:left="1080"/>
        <w:rPr>
          <w:rFonts w:ascii="標楷體" w:eastAsia="標楷體" w:hAnsi="標楷體"/>
        </w:rPr>
      </w:pPr>
    </w:p>
    <w:p w:rsidR="00151423" w:rsidRDefault="00151423" w:rsidP="00AC631C">
      <w:pPr>
        <w:pStyle w:val="-d"/>
        <w:snapToGrid w:val="0"/>
        <w:ind w:left="1080"/>
        <w:rPr>
          <w:rFonts w:ascii="標楷體" w:eastAsia="標楷體" w:hAnsi="標楷體" w:hint="eastAsia"/>
        </w:rPr>
      </w:pPr>
    </w:p>
    <w:p w:rsidR="00151423" w:rsidRPr="00A67F0E" w:rsidRDefault="00151423" w:rsidP="00AC631C">
      <w:pPr>
        <w:pStyle w:val="-d"/>
        <w:snapToGrid w:val="0"/>
        <w:ind w:left="1080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="1080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810250" cy="4695825"/>
            <wp:effectExtent l="0" t="0" r="0" b="0"/>
            <wp:docPr id="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1C" w:rsidRPr="00A67F0E" w:rsidRDefault="00AC631C" w:rsidP="00AC631C">
      <w:pPr>
        <w:pStyle w:val="-d"/>
        <w:snapToGrid w:val="0"/>
        <w:ind w:leftChars="450" w:left="1560" w:hangingChars="200" w:hanging="480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="1080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</w:rPr>
        <w:br w:type="page"/>
      </w:r>
    </w:p>
    <w:p w:rsidR="00AC631C" w:rsidRPr="00151423" w:rsidRDefault="00AC631C" w:rsidP="00AC631C">
      <w:pPr>
        <w:pStyle w:val="-d"/>
        <w:snapToGrid w:val="0"/>
        <w:ind w:left="1080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&lt;3&gt;</w:t>
      </w:r>
      <w:r w:rsidRPr="00151423">
        <w:rPr>
          <w:rFonts w:ascii="標楷體" w:eastAsia="標楷體" w:hAnsi="標楷體"/>
          <w:sz w:val="28"/>
          <w:szCs w:val="28"/>
        </w:rPr>
        <w:t xml:space="preserve"> </w:t>
      </w:r>
      <w:r w:rsidRPr="00151423">
        <w:rPr>
          <w:rFonts w:ascii="標楷體" w:eastAsia="標楷體" w:hAnsi="標楷體" w:hint="eastAsia"/>
          <w:sz w:val="28"/>
          <w:szCs w:val="28"/>
        </w:rPr>
        <w:t>【</w:t>
      </w:r>
      <w:r w:rsidR="005C2C44" w:rsidRPr="00151423">
        <w:rPr>
          <w:rFonts w:ascii="標楷體" w:eastAsia="標楷體" w:hAnsi="標楷體" w:hint="eastAsia"/>
          <w:sz w:val="28"/>
          <w:szCs w:val="28"/>
        </w:rPr>
        <w:t>確認</w:t>
      </w:r>
      <w:r w:rsidRPr="00151423">
        <w:rPr>
          <w:rFonts w:ascii="標楷體" w:eastAsia="標楷體" w:hAnsi="標楷體" w:hint="eastAsia"/>
          <w:sz w:val="28"/>
          <w:szCs w:val="28"/>
        </w:rPr>
        <w:t>】</w:t>
      </w:r>
      <w:r w:rsidR="005C2C44" w:rsidRPr="00151423">
        <w:rPr>
          <w:rFonts w:ascii="標楷體" w:eastAsia="標楷體" w:hAnsi="標楷體" w:hint="eastAsia"/>
          <w:sz w:val="28"/>
          <w:szCs w:val="28"/>
        </w:rPr>
        <w:t>存入</w:t>
      </w:r>
      <w:r w:rsidRPr="00151423">
        <w:rPr>
          <w:rFonts w:ascii="標楷體" w:eastAsia="標楷體" w:hAnsi="標楷體"/>
          <w:sz w:val="28"/>
          <w:szCs w:val="28"/>
        </w:rPr>
        <w:sym w:font="Wingdings" w:char="F0E0"/>
      </w:r>
      <w:r w:rsidR="005C2C44" w:rsidRPr="00151423">
        <w:rPr>
          <w:rFonts w:ascii="標楷體" w:eastAsia="標楷體" w:hAnsi="標楷體" w:hint="eastAsia"/>
          <w:sz w:val="28"/>
          <w:szCs w:val="28"/>
        </w:rPr>
        <w:t>【列印】</w:t>
      </w:r>
      <w:r w:rsidRPr="00151423">
        <w:rPr>
          <w:rFonts w:ascii="標楷體" w:eastAsia="標楷體" w:hAnsi="標楷體" w:hint="eastAsia"/>
          <w:sz w:val="28"/>
          <w:szCs w:val="28"/>
        </w:rPr>
        <w:t>於原請購單【核銷資訊】處手寫填入金額。</w:t>
      </w:r>
    </w:p>
    <w:p w:rsidR="00AC631C" w:rsidRPr="00A67F0E" w:rsidRDefault="00AC631C" w:rsidP="00AC631C">
      <w:pPr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450" w:left="108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791200" cy="8229600"/>
            <wp:effectExtent l="0" t="0" r="0" b="0"/>
            <wp:docPr id="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1C" w:rsidRPr="00A67F0E" w:rsidRDefault="00AC631C" w:rsidP="00AC631C">
      <w:pPr>
        <w:pStyle w:val="-d"/>
        <w:snapToGrid w:val="0"/>
        <w:rPr>
          <w:rFonts w:ascii="標楷體" w:eastAsia="標楷體" w:hAnsi="標楷體" w:hint="eastAsia"/>
        </w:rPr>
      </w:pPr>
    </w:p>
    <w:p w:rsidR="00AC631C" w:rsidRPr="00A67F0E" w:rsidRDefault="00AC631C" w:rsidP="005C2C44">
      <w:pPr>
        <w:pStyle w:val="-d"/>
        <w:snapToGrid w:val="0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</w:rPr>
        <w:br w:type="page"/>
      </w:r>
    </w:p>
    <w:p w:rsidR="00AC631C" w:rsidRPr="00151423" w:rsidRDefault="00B13386" w:rsidP="00217110">
      <w:pPr>
        <w:pStyle w:val="-d"/>
        <w:snapToGrid w:val="0"/>
        <w:ind w:leftChars="250" w:left="880" w:hangingChars="100" w:hanging="280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（2）</w:t>
      </w:r>
      <w:r w:rsidR="00AC631C" w:rsidRPr="00151423">
        <w:rPr>
          <w:rFonts w:ascii="標楷體" w:eastAsia="標楷體" w:hAnsi="標楷體" w:hint="eastAsia"/>
          <w:sz w:val="28"/>
          <w:szCs w:val="28"/>
        </w:rPr>
        <w:t>直接核銷請購</w:t>
      </w:r>
      <w:r w:rsidR="007E3812" w:rsidRPr="00151423">
        <w:rPr>
          <w:rFonts w:ascii="標楷體" w:eastAsia="標楷體" w:hAnsi="標楷體" w:hint="eastAsia"/>
          <w:sz w:val="28"/>
          <w:szCs w:val="28"/>
        </w:rPr>
        <w:t>：分為「</w:t>
      </w:r>
      <w:r w:rsidR="007E3812" w:rsidRPr="00151423">
        <w:rPr>
          <w:rFonts w:ascii="標楷體" w:eastAsia="標楷體" w:hAnsi="標楷體" w:hint="eastAsia"/>
          <w:b/>
          <w:sz w:val="28"/>
          <w:szCs w:val="28"/>
        </w:rPr>
        <w:t>不需經採購或事務單位訪價</w:t>
      </w:r>
      <w:r w:rsidR="007E3812" w:rsidRPr="00151423">
        <w:rPr>
          <w:rFonts w:ascii="標楷體" w:eastAsia="標楷體" w:hAnsi="標楷體" w:hint="eastAsia"/>
          <w:sz w:val="28"/>
          <w:szCs w:val="28"/>
        </w:rPr>
        <w:t>」及「</w:t>
      </w:r>
      <w:r w:rsidR="007E3812" w:rsidRPr="00151423">
        <w:rPr>
          <w:rFonts w:ascii="標楷體" w:eastAsia="標楷體" w:hAnsi="標楷體" w:hint="eastAsia"/>
          <w:b/>
          <w:sz w:val="28"/>
          <w:szCs w:val="28"/>
        </w:rPr>
        <w:t>需經採購或事務單位訪價</w:t>
      </w:r>
      <w:r w:rsidR="007E3812" w:rsidRPr="00151423">
        <w:rPr>
          <w:rFonts w:ascii="標楷體" w:eastAsia="標楷體" w:hAnsi="標楷體" w:hint="eastAsia"/>
          <w:sz w:val="28"/>
          <w:szCs w:val="28"/>
        </w:rPr>
        <w:t>」兩種狀況</w:t>
      </w:r>
      <w:r w:rsidR="00E60949" w:rsidRPr="00151423">
        <w:rPr>
          <w:rFonts w:ascii="標楷體" w:eastAsia="標楷體" w:hAnsi="標楷體" w:hint="eastAsia"/>
          <w:sz w:val="28"/>
          <w:szCs w:val="28"/>
        </w:rPr>
        <w:t>。</w:t>
      </w:r>
    </w:p>
    <w:p w:rsidR="00AC631C" w:rsidRDefault="00B13386" w:rsidP="00AC631C">
      <w:pPr>
        <w:pStyle w:val="-d"/>
        <w:snapToGrid w:val="0"/>
        <w:ind w:leftChars="450" w:left="1080"/>
        <w:rPr>
          <w:rFonts w:ascii="標楷體" w:eastAsia="標楷體" w:hAnsi="標楷體"/>
          <w:b/>
          <w:sz w:val="28"/>
          <w:szCs w:val="28"/>
        </w:rPr>
      </w:pPr>
      <w:r w:rsidRPr="00151423">
        <w:rPr>
          <w:rFonts w:ascii="標楷體" w:eastAsia="標楷體" w:hAnsi="標楷體" w:hint="eastAsia"/>
          <w:b/>
          <w:sz w:val="28"/>
          <w:szCs w:val="28"/>
        </w:rPr>
        <w:t>●</w:t>
      </w:r>
      <w:r w:rsidR="00AC631C" w:rsidRPr="00151423">
        <w:rPr>
          <w:rFonts w:ascii="標楷體" w:eastAsia="標楷體" w:hAnsi="標楷體" w:hint="eastAsia"/>
          <w:b/>
          <w:sz w:val="28"/>
          <w:szCs w:val="28"/>
        </w:rPr>
        <w:t>申請者提出請購案，不需經採購或事務單位訪價。</w:t>
      </w:r>
    </w:p>
    <w:p w:rsidR="00151423" w:rsidRPr="00151423" w:rsidRDefault="00151423" w:rsidP="00AC631C">
      <w:pPr>
        <w:pStyle w:val="-d"/>
        <w:snapToGrid w:val="0"/>
        <w:ind w:leftChars="450" w:left="1080"/>
        <w:rPr>
          <w:rFonts w:ascii="標楷體" w:eastAsia="標楷體" w:hAnsi="標楷體" w:hint="eastAsia"/>
          <w:b/>
          <w:sz w:val="28"/>
          <w:szCs w:val="28"/>
        </w:rPr>
      </w:pP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left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60960</wp:posOffset>
                </wp:positionV>
                <wp:extent cx="1295400" cy="655955"/>
                <wp:effectExtent l="6985" t="6350" r="12065" b="13970"/>
                <wp:wrapNone/>
                <wp:docPr id="138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0110B1" w:rsidRDefault="00B37408" w:rsidP="00AC631C"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0110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申請人於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Pr="000110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網路請購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系統】</w:t>
                            </w:r>
                            <w:r w:rsidRPr="000110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提出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購案</w:t>
                            </w:r>
                            <w:r w:rsidRPr="000110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申請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，填入經費填入金額，印出憑證黏存單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065" style="position:absolute;left:0;text-align:left;margin-left:228pt;margin-top:4.8pt;width:102pt;height:51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">
                <v:textbox>
                  <w:txbxContent>
                    <w:p w:rsidR="00B37408" w:rsidRPr="000110B1" w:rsidRDefault="00B37408" w:rsidP="00AC631C"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  <w:r w:rsidRPr="000110B1">
                        <w:rPr>
                          <w:rFonts w:hint="eastAsia"/>
                          <w:sz w:val="18"/>
                          <w:szCs w:val="18"/>
                        </w:rPr>
                        <w:t>申請人於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【</w:t>
                      </w:r>
                      <w:r w:rsidRPr="000110B1">
                        <w:rPr>
                          <w:rFonts w:hint="eastAsia"/>
                          <w:sz w:val="18"/>
                          <w:szCs w:val="18"/>
                        </w:rPr>
                        <w:t>網路請購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系統】</w:t>
                      </w:r>
                      <w:r w:rsidRPr="000110B1">
                        <w:rPr>
                          <w:rFonts w:hint="eastAsia"/>
                          <w:sz w:val="18"/>
                          <w:szCs w:val="18"/>
                        </w:rPr>
                        <w:t>提出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購案</w:t>
                      </w:r>
                      <w:r w:rsidRPr="000110B1">
                        <w:rPr>
                          <w:rFonts w:hint="eastAsia"/>
                          <w:sz w:val="18"/>
                          <w:szCs w:val="18"/>
                        </w:rPr>
                        <w:t>申請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，填入經費填入金額，印出憑證黏存單</w:t>
                      </w:r>
                    </w:p>
                  </w:txbxContent>
                </v:textbox>
              </v:rect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175260</wp:posOffset>
                </wp:positionV>
                <wp:extent cx="412115" cy="2171700"/>
                <wp:effectExtent l="6985" t="61595" r="9525" b="14605"/>
                <wp:wrapNone/>
                <wp:docPr id="137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2171700"/>
                        </a:xfrm>
                        <a:custGeom>
                          <a:avLst/>
                          <a:gdLst>
                            <a:gd name="T0" fmla="*/ 0 w 649"/>
                            <a:gd name="T1" fmla="*/ 1260 h 1262"/>
                            <a:gd name="T2" fmla="*/ 649 w 649"/>
                            <a:gd name="T3" fmla="*/ 1262 h 1262"/>
                            <a:gd name="T4" fmla="*/ 649 w 649"/>
                            <a:gd name="T5" fmla="*/ 2 h 1262"/>
                            <a:gd name="T6" fmla="*/ 120 w 649"/>
                            <a:gd name="T7" fmla="*/ 0 h 1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49" h="1262">
                              <a:moveTo>
                                <a:pt x="0" y="1260"/>
                              </a:moveTo>
                              <a:lnTo>
                                <a:pt x="649" y="1262"/>
                              </a:lnTo>
                              <a:lnTo>
                                <a:pt x="649" y="2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98BE8" id="Freeform 378" o:spid="_x0000_s1026" style="position:absolute;margin-left:324pt;margin-top:13.8pt;width:32.45pt;height:17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9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" path="m,1260r649,2l649,2,120,e" filled="f">
                <v:stroke endarrow="block"/>
                <v:path arrowok="t" o:connecttype="custom" o:connectlocs="0,2168258;412115,2171700;412115,3442;76200,0" o:connectangles="0,0,0,0"/>
              </v:shape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left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121285</wp:posOffset>
                </wp:positionV>
                <wp:extent cx="0" cy="1318260"/>
                <wp:effectExtent l="54610" t="13970" r="59690" b="20320"/>
                <wp:wrapNone/>
                <wp:docPr id="136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8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E610C" id="Line 382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9.55pt" to="276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">
                <v:stroke endarrow="block"/>
              </v:line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spacing w:line="180" w:lineRule="exact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74930</wp:posOffset>
                </wp:positionV>
                <wp:extent cx="228600" cy="352425"/>
                <wp:effectExtent l="0" t="4445" r="2540" b="0"/>
                <wp:wrapNone/>
                <wp:docPr id="135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08" w:rsidRPr="003829C7" w:rsidRDefault="00B37408" w:rsidP="00AC631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829C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66" style="position:absolute;left:0;text-align:left;margin-left:330pt;margin-top:5.9pt;width:18pt;height:27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" stroked="f">
                <v:textbox>
                  <w:txbxContent>
                    <w:p w:rsidR="00B37408" w:rsidRPr="003829C7" w:rsidRDefault="00B37408" w:rsidP="00AC631C">
                      <w:pPr>
                        <w:rPr>
                          <w:sz w:val="18"/>
                          <w:szCs w:val="18"/>
                        </w:rPr>
                      </w:pPr>
                      <w:r w:rsidRPr="003829C7"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rect>
            </w:pict>
          </mc:Fallback>
        </mc:AlternateContent>
      </w: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67945</wp:posOffset>
                </wp:positionV>
                <wp:extent cx="1219200" cy="1035685"/>
                <wp:effectExtent l="16510" t="16510" r="21590" b="5080"/>
                <wp:wrapNone/>
                <wp:docPr id="134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03568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0110B1" w:rsidRDefault="00B37408" w:rsidP="00AC631C">
                            <w:pPr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223D7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會計於【會計管理系統】審核經費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及開傳票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7" o:spid="_x0000_s1067" type="#_x0000_t110" style="position:absolute;left:0;text-align:left;margin-left:228pt;margin-top:5.35pt;width:96pt;height:81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">
                <v:textbox>
                  <w:txbxContent>
                    <w:p w:rsidR="00B37408" w:rsidRPr="000110B1" w:rsidRDefault="00B37408" w:rsidP="00AC631C">
                      <w:pPr>
                        <w:spacing w:line="180" w:lineRule="exact"/>
                        <w:rPr>
                          <w:sz w:val="18"/>
                          <w:szCs w:val="18"/>
                        </w:rPr>
                      </w:pPr>
                      <w:r w:rsidRPr="00223D74">
                        <w:rPr>
                          <w:rFonts w:hint="eastAsia"/>
                          <w:sz w:val="16"/>
                          <w:szCs w:val="16"/>
                        </w:rPr>
                        <w:t>會計於【會計管理系統】審核經費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及開傳票</w:t>
                      </w:r>
                    </w:p>
                  </w:txbxContent>
                </v:textbox>
              </v:shape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112395</wp:posOffset>
                </wp:positionV>
                <wp:extent cx="0" cy="228600"/>
                <wp:effectExtent l="54610" t="13970" r="59690" b="14605"/>
                <wp:wrapNone/>
                <wp:docPr id="133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E3ECB" id="Line 38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8.85pt" to="276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">
                <v:stroke endarrow="block"/>
              </v:lin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142875</wp:posOffset>
                </wp:positionV>
                <wp:extent cx="1219200" cy="228600"/>
                <wp:effectExtent l="6985" t="13970" r="12065" b="5080"/>
                <wp:wrapNone/>
                <wp:docPr id="132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0110B1" w:rsidRDefault="00B37408" w:rsidP="00AC631C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出納付款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068" style="position:absolute;left:0;text-align:left;margin-left:228pt;margin-top:11.25pt;width:96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">
                <v:textbox>
                  <w:txbxContent>
                    <w:p w:rsidR="00B37408" w:rsidRPr="000110B1" w:rsidRDefault="00B37408" w:rsidP="00AC631C"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出納付款</w:t>
                      </w:r>
                    </w:p>
                  </w:txbxContent>
                </v:textbox>
              </v:rect>
            </w:pict>
          </mc:Fallback>
        </mc:AlternateContent>
      </w:r>
    </w:p>
    <w:p w:rsidR="00AC631C" w:rsidRDefault="00AC631C" w:rsidP="00AC631C">
      <w:pPr>
        <w:pStyle w:val="-d"/>
        <w:snapToGrid w:val="0"/>
        <w:rPr>
          <w:rFonts w:ascii="標楷體" w:eastAsia="標楷體" w:hAnsi="標楷體"/>
        </w:rPr>
      </w:pPr>
    </w:p>
    <w:p w:rsidR="00151423" w:rsidRDefault="00151423" w:rsidP="00AC631C">
      <w:pPr>
        <w:pStyle w:val="-d"/>
        <w:snapToGrid w:val="0"/>
        <w:rPr>
          <w:rFonts w:ascii="標楷體" w:eastAsia="標楷體" w:hAnsi="標楷體"/>
        </w:rPr>
      </w:pPr>
    </w:p>
    <w:p w:rsidR="00151423" w:rsidRPr="00A67F0E" w:rsidRDefault="00151423" w:rsidP="00AC631C">
      <w:pPr>
        <w:pStyle w:val="-d"/>
        <w:snapToGrid w:val="0"/>
        <w:rPr>
          <w:rFonts w:ascii="標楷體" w:eastAsia="標楷體" w:hAnsi="標楷體" w:hint="eastAsia"/>
        </w:rPr>
      </w:pPr>
    </w:p>
    <w:p w:rsidR="00AC631C" w:rsidRPr="00151423" w:rsidRDefault="00AC631C" w:rsidP="00AC631C">
      <w:pPr>
        <w:pStyle w:val="-d"/>
        <w:snapToGrid w:val="0"/>
        <w:ind w:leftChars="450" w:left="1080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※網路請購操作程序：</w:t>
      </w:r>
    </w:p>
    <w:p w:rsidR="00AC631C" w:rsidRPr="00151423" w:rsidRDefault="00AC631C" w:rsidP="00AC631C">
      <w:pPr>
        <w:pStyle w:val="-d"/>
        <w:snapToGrid w:val="0"/>
        <w:ind w:leftChars="450" w:left="1080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&lt;1&gt;</w:t>
      </w:r>
      <w:r w:rsidR="000F6FF5" w:rsidRPr="00151423">
        <w:rPr>
          <w:rFonts w:ascii="標楷體" w:eastAsia="標楷體" w:hAnsi="標楷體" w:hint="eastAsia"/>
          <w:sz w:val="28"/>
          <w:szCs w:val="28"/>
        </w:rPr>
        <w:t xml:space="preserve"> </w:t>
      </w:r>
      <w:r w:rsidR="00485251" w:rsidRPr="00151423">
        <w:rPr>
          <w:rFonts w:ascii="標楷體" w:eastAsia="標楷體" w:hAnsi="標楷體" w:hint="eastAsia"/>
          <w:sz w:val="28"/>
          <w:szCs w:val="28"/>
        </w:rPr>
        <w:t>選擇購案類型【財物(直接核銷)】</w:t>
      </w:r>
    </w:p>
    <w:p w:rsidR="00AC631C" w:rsidRPr="00A67F0E" w:rsidRDefault="0097499E" w:rsidP="00AC631C">
      <w:pPr>
        <w:pStyle w:val="-d"/>
        <w:snapToGrid w:val="0"/>
        <w:ind w:leftChars="450" w:left="108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800725" cy="2924175"/>
            <wp:effectExtent l="0" t="0" r="0" b="0"/>
            <wp:docPr id="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1C" w:rsidRPr="00A67F0E" w:rsidRDefault="00AC631C" w:rsidP="00AC631C">
      <w:pPr>
        <w:rPr>
          <w:rFonts w:ascii="標楷體" w:eastAsia="標楷體" w:hAnsi="標楷體" w:hint="eastAsia"/>
        </w:rPr>
      </w:pPr>
    </w:p>
    <w:p w:rsidR="00AC631C" w:rsidRPr="00A67F0E" w:rsidRDefault="00AC631C" w:rsidP="0013041B">
      <w:pPr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</w:rPr>
        <w:br w:type="page"/>
      </w:r>
    </w:p>
    <w:p w:rsidR="00AC631C" w:rsidRPr="00151423" w:rsidRDefault="00AC631C" w:rsidP="00AC631C">
      <w:pPr>
        <w:pStyle w:val="-d"/>
        <w:snapToGrid w:val="0"/>
        <w:ind w:leftChars="450" w:left="1080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&lt;2&gt;選擇【新增】</w:t>
      </w:r>
    </w:p>
    <w:p w:rsidR="00AC631C" w:rsidRDefault="00D2757E" w:rsidP="00AC631C">
      <w:pPr>
        <w:pStyle w:val="-d"/>
        <w:snapToGrid w:val="0"/>
        <w:ind w:leftChars="450" w:left="1080"/>
        <w:jc w:val="center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t xml:space="preserve"> </w:t>
      </w:r>
      <w:r w:rsidR="0097499E" w:rsidRPr="00A67F0E">
        <w:rPr>
          <w:rFonts w:ascii="標楷體" w:eastAsia="標楷體" w:hAnsi="標楷體"/>
          <w:noProof/>
        </w:rPr>
        <w:drawing>
          <wp:inline distT="0" distB="0" distL="0" distR="0">
            <wp:extent cx="5705475" cy="2790825"/>
            <wp:effectExtent l="0" t="0" r="0" b="0"/>
            <wp:docPr id="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EE" w:rsidRPr="00A67F0E" w:rsidRDefault="000F5DEE" w:rsidP="00AC631C">
      <w:pPr>
        <w:pStyle w:val="-d"/>
        <w:snapToGrid w:val="0"/>
        <w:ind w:leftChars="450" w:left="108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450" w:left="1080"/>
        <w:jc w:val="center"/>
        <w:rPr>
          <w:rFonts w:ascii="標楷體" w:eastAsia="標楷體" w:hAnsi="標楷體" w:hint="eastAsia"/>
        </w:rPr>
      </w:pPr>
    </w:p>
    <w:p w:rsidR="00AC631C" w:rsidRPr="00151423" w:rsidRDefault="00AC631C" w:rsidP="00334955">
      <w:pPr>
        <w:pStyle w:val="-d"/>
        <w:snapToGrid w:val="0"/>
        <w:ind w:leftChars="449" w:left="1470" w:hangingChars="140" w:hanging="392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&lt;3&gt;</w:t>
      </w:r>
      <w:r w:rsidR="00334955" w:rsidRPr="00151423">
        <w:rPr>
          <w:rFonts w:ascii="標楷體" w:eastAsia="標楷體" w:hAnsi="標楷體" w:hint="eastAsia"/>
          <w:sz w:val="28"/>
          <w:szCs w:val="28"/>
        </w:rPr>
        <w:t>填入【用途說明】，依據當次用途敘述；亦可選擇常用詞庫帶入。(詞庫由會計人員編輯維護)</w:t>
      </w:r>
    </w:p>
    <w:p w:rsidR="00AC631C" w:rsidRDefault="0097499E" w:rsidP="00AC631C">
      <w:pPr>
        <w:pStyle w:val="-d"/>
        <w:snapToGrid w:val="0"/>
        <w:ind w:leftChars="450" w:left="1080"/>
        <w:jc w:val="center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791200" cy="2743200"/>
            <wp:effectExtent l="0" t="0" r="0" b="0"/>
            <wp:docPr id="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23" w:rsidRDefault="00151423" w:rsidP="00AC631C">
      <w:pPr>
        <w:pStyle w:val="-d"/>
        <w:snapToGrid w:val="0"/>
        <w:ind w:leftChars="450" w:left="1080"/>
        <w:jc w:val="center"/>
        <w:rPr>
          <w:rFonts w:ascii="標楷體" w:eastAsia="標楷體" w:hAnsi="標楷體"/>
          <w:noProof/>
        </w:rPr>
      </w:pPr>
    </w:p>
    <w:p w:rsidR="000F5DEE" w:rsidRPr="00A67F0E" w:rsidRDefault="000F5DEE" w:rsidP="00AC631C">
      <w:pPr>
        <w:pStyle w:val="-d"/>
        <w:snapToGrid w:val="0"/>
        <w:ind w:leftChars="450" w:left="1080"/>
        <w:jc w:val="center"/>
        <w:rPr>
          <w:rFonts w:ascii="標楷體" w:eastAsia="標楷體" w:hAnsi="標楷體" w:hint="eastAsia"/>
        </w:rPr>
      </w:pPr>
    </w:p>
    <w:p w:rsidR="00334955" w:rsidRPr="00151423" w:rsidRDefault="00334955" w:rsidP="00334955">
      <w:pPr>
        <w:pStyle w:val="-d"/>
        <w:snapToGrid w:val="0"/>
        <w:ind w:leftChars="450" w:left="1080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&lt;4&gt;點選新增，填入【選擇經費】、【金額（即時預控）】，</w:t>
      </w:r>
      <w:r w:rsidRPr="00151423">
        <w:rPr>
          <w:rFonts w:ascii="標楷體" w:eastAsia="標楷體" w:hAnsi="標楷體"/>
          <w:sz w:val="28"/>
          <w:szCs w:val="28"/>
        </w:rPr>
        <w:t>若需填寫多筆經費，可點選【確定並儲存】將資料存入，並停留於目前視窗，以便持續編輯。</w:t>
      </w:r>
    </w:p>
    <w:p w:rsidR="00AC631C" w:rsidRPr="00151423" w:rsidRDefault="00334955" w:rsidP="00334955">
      <w:pPr>
        <w:pStyle w:val="-d"/>
        <w:snapToGrid w:val="0"/>
        <w:ind w:leftChars="450" w:left="1640" w:hangingChars="200" w:hanging="560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部門預算亦可選填【經費分類】。</w:t>
      </w:r>
    </w:p>
    <w:p w:rsidR="00AC631C" w:rsidRPr="00A67F0E" w:rsidRDefault="0097499E" w:rsidP="00AC631C">
      <w:pPr>
        <w:pStyle w:val="-d"/>
        <w:snapToGrid w:val="0"/>
        <w:ind w:leftChars="450" w:left="108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924550" cy="4638675"/>
            <wp:effectExtent l="0" t="0" r="0" b="0"/>
            <wp:docPr id="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1C" w:rsidRDefault="00AC631C" w:rsidP="00AC631C">
      <w:pPr>
        <w:pStyle w:val="-d"/>
        <w:snapToGrid w:val="0"/>
        <w:ind w:leftChars="450" w:left="1080"/>
        <w:jc w:val="center"/>
        <w:rPr>
          <w:rFonts w:ascii="標楷體" w:eastAsia="標楷體" w:hAnsi="標楷體"/>
        </w:rPr>
      </w:pPr>
    </w:p>
    <w:p w:rsidR="00151423" w:rsidRPr="00A67F0E" w:rsidRDefault="00151423" w:rsidP="00AC631C">
      <w:pPr>
        <w:pStyle w:val="-d"/>
        <w:snapToGrid w:val="0"/>
        <w:ind w:leftChars="450" w:left="1080"/>
        <w:jc w:val="center"/>
        <w:rPr>
          <w:rFonts w:ascii="標楷體" w:eastAsia="標楷體" w:hAnsi="標楷體" w:hint="eastAsia"/>
        </w:rPr>
      </w:pPr>
    </w:p>
    <w:p w:rsidR="00334955" w:rsidRPr="00151423" w:rsidRDefault="00334955" w:rsidP="00AC631C">
      <w:pPr>
        <w:pStyle w:val="-d"/>
        <w:snapToGrid w:val="0"/>
        <w:ind w:leftChars="450" w:left="1080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&lt;5&gt;點選新增，填入【品名】後【存入】，</w:t>
      </w:r>
      <w:r w:rsidRPr="00151423">
        <w:rPr>
          <w:rFonts w:ascii="標楷體" w:eastAsia="標楷體" w:hAnsi="標楷體"/>
          <w:sz w:val="28"/>
          <w:szCs w:val="28"/>
        </w:rPr>
        <w:t>若需填寫多</w:t>
      </w:r>
      <w:r w:rsidRPr="00151423">
        <w:rPr>
          <w:rFonts w:ascii="標楷體" w:eastAsia="標楷體" w:hAnsi="標楷體" w:hint="eastAsia"/>
          <w:sz w:val="28"/>
          <w:szCs w:val="28"/>
        </w:rPr>
        <w:t>項品名</w:t>
      </w:r>
      <w:r w:rsidRPr="00151423">
        <w:rPr>
          <w:rFonts w:ascii="標楷體" w:eastAsia="標楷體" w:hAnsi="標楷體"/>
          <w:sz w:val="28"/>
          <w:szCs w:val="28"/>
        </w:rPr>
        <w:t>，可點選【確定並儲存】將資料存入，並停留於目前視窗，以便持續編輯。</w:t>
      </w:r>
    </w:p>
    <w:p w:rsidR="00334955" w:rsidRDefault="0097499E" w:rsidP="00AC631C">
      <w:pPr>
        <w:pStyle w:val="-d"/>
        <w:snapToGrid w:val="0"/>
        <w:ind w:leftChars="450" w:left="1080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619750" cy="4438650"/>
            <wp:effectExtent l="0" t="0" r="0" b="0"/>
            <wp:docPr id="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EE" w:rsidRPr="00A67F0E" w:rsidRDefault="000F5DEE" w:rsidP="00AC631C">
      <w:pPr>
        <w:pStyle w:val="-d"/>
        <w:snapToGrid w:val="0"/>
        <w:ind w:leftChars="450" w:left="1080"/>
        <w:rPr>
          <w:rFonts w:ascii="標楷體" w:eastAsia="標楷體" w:hAnsi="標楷體"/>
          <w:noProof/>
        </w:rPr>
      </w:pPr>
    </w:p>
    <w:p w:rsidR="00334955" w:rsidRPr="00151423" w:rsidRDefault="00334955" w:rsidP="00AC631C">
      <w:pPr>
        <w:pStyle w:val="-d"/>
        <w:snapToGrid w:val="0"/>
        <w:ind w:leftChars="450" w:left="1080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&lt;6&gt;</w:t>
      </w:r>
      <w:r w:rsidR="00D51F8E" w:rsidRPr="00151423">
        <w:rPr>
          <w:rFonts w:ascii="標楷體" w:eastAsia="標楷體" w:hAnsi="標楷體" w:hint="eastAsia"/>
          <w:sz w:val="28"/>
          <w:szCs w:val="28"/>
        </w:rPr>
        <w:t>點選新增，填入</w:t>
      </w:r>
      <w:r w:rsidRPr="00151423">
        <w:rPr>
          <w:rFonts w:ascii="標楷體" w:eastAsia="標楷體" w:hAnsi="標楷體" w:hint="eastAsia"/>
          <w:sz w:val="28"/>
          <w:szCs w:val="28"/>
        </w:rPr>
        <w:t>【</w:t>
      </w:r>
      <w:r w:rsidR="00D51F8E" w:rsidRPr="00151423">
        <w:rPr>
          <w:rFonts w:ascii="標楷體" w:eastAsia="標楷體" w:hAnsi="標楷體" w:hint="eastAsia"/>
          <w:sz w:val="28"/>
          <w:szCs w:val="28"/>
        </w:rPr>
        <w:t>受款人</w:t>
      </w:r>
      <w:r w:rsidRPr="00151423">
        <w:rPr>
          <w:rFonts w:ascii="標楷體" w:eastAsia="標楷體" w:hAnsi="標楷體" w:hint="eastAsia"/>
          <w:sz w:val="28"/>
          <w:szCs w:val="28"/>
        </w:rPr>
        <w:t>】</w:t>
      </w:r>
    </w:p>
    <w:p w:rsidR="00D51F8E" w:rsidRDefault="0097499E" w:rsidP="00AC631C">
      <w:pPr>
        <w:pStyle w:val="-d"/>
        <w:snapToGrid w:val="0"/>
        <w:ind w:leftChars="450" w:left="1080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600700" cy="4362450"/>
            <wp:effectExtent l="0" t="0" r="0" b="0"/>
            <wp:docPr id="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EE" w:rsidRPr="00A67F0E" w:rsidRDefault="000F5DEE" w:rsidP="00AC631C">
      <w:pPr>
        <w:pStyle w:val="-d"/>
        <w:snapToGrid w:val="0"/>
        <w:ind w:leftChars="450" w:left="1080"/>
        <w:rPr>
          <w:rFonts w:ascii="標楷體" w:eastAsia="標楷體" w:hAnsi="標楷體" w:hint="eastAsia"/>
        </w:rPr>
      </w:pPr>
    </w:p>
    <w:p w:rsidR="00D51F8E" w:rsidRPr="00151423" w:rsidRDefault="00D51F8E" w:rsidP="00AC631C">
      <w:pPr>
        <w:pStyle w:val="-d"/>
        <w:snapToGrid w:val="0"/>
        <w:ind w:leftChars="450" w:left="1080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lastRenderedPageBreak/>
        <w:t>&lt;7&gt;【列印】</w:t>
      </w:r>
    </w:p>
    <w:p w:rsidR="00AC631C" w:rsidRPr="00A67F0E" w:rsidRDefault="0097499E" w:rsidP="00AC631C">
      <w:pPr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419725" cy="7820025"/>
            <wp:effectExtent l="0" t="0" r="0" b="0"/>
            <wp:docPr id="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1C" w:rsidRPr="00A67F0E" w:rsidRDefault="00AC631C" w:rsidP="00AC631C">
      <w:pPr>
        <w:rPr>
          <w:rFonts w:ascii="標楷體" w:eastAsia="標楷體" w:hAnsi="標楷體" w:hint="eastAsia"/>
        </w:rPr>
      </w:pPr>
    </w:p>
    <w:p w:rsidR="00AC631C" w:rsidRPr="00151423" w:rsidRDefault="00AC631C" w:rsidP="00393430">
      <w:pPr>
        <w:rPr>
          <w:rFonts w:ascii="標楷體" w:eastAsia="標楷體" w:hAnsi="標楷體"/>
          <w:b/>
          <w:sz w:val="28"/>
          <w:szCs w:val="28"/>
        </w:rPr>
      </w:pPr>
      <w:r w:rsidRPr="00A67F0E">
        <w:rPr>
          <w:rFonts w:ascii="標楷體" w:eastAsia="標楷體" w:hAnsi="標楷體"/>
        </w:rPr>
        <w:br w:type="page"/>
      </w:r>
      <w:r w:rsidR="00B13386" w:rsidRPr="00151423">
        <w:rPr>
          <w:rFonts w:ascii="標楷體" w:eastAsia="標楷體" w:hAnsi="標楷體" w:hint="eastAsia"/>
          <w:b/>
          <w:sz w:val="28"/>
          <w:szCs w:val="28"/>
        </w:rPr>
        <w:lastRenderedPageBreak/>
        <w:t>●</w:t>
      </w:r>
      <w:r w:rsidRPr="00151423">
        <w:rPr>
          <w:rFonts w:ascii="標楷體" w:eastAsia="標楷體" w:hAnsi="標楷體" w:hint="eastAsia"/>
          <w:b/>
          <w:sz w:val="28"/>
          <w:szCs w:val="28"/>
        </w:rPr>
        <w:t>申請者提出請購案，需經採購或事務單位訪價。</w:t>
      </w:r>
    </w:p>
    <w:p w:rsidR="00151423" w:rsidRPr="00A67F0E" w:rsidRDefault="00151423" w:rsidP="00393430">
      <w:pPr>
        <w:rPr>
          <w:rFonts w:ascii="標楷體" w:eastAsia="標楷體" w:hAnsi="標楷體" w:hint="eastAsia"/>
          <w:b/>
        </w:rPr>
      </w:pP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left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60960</wp:posOffset>
                </wp:positionV>
                <wp:extent cx="1295400" cy="655955"/>
                <wp:effectExtent l="6985" t="6985" r="12065" b="13335"/>
                <wp:wrapNone/>
                <wp:docPr id="131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0110B1" w:rsidRDefault="00B37408" w:rsidP="00AC631C"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0110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申請人於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Pr="000110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網路請購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系統】</w:t>
                            </w:r>
                            <w:r w:rsidRPr="000110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提出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購案</w:t>
                            </w:r>
                            <w:r w:rsidRPr="000110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申請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，填入經費但不填金額，印出憑證黏存單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69" style="position:absolute;left:0;text-align:left;margin-left:228pt;margin-top:4.8pt;width:102pt;height:51.6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">
                <v:textbox>
                  <w:txbxContent>
                    <w:p w:rsidR="00B37408" w:rsidRPr="000110B1" w:rsidRDefault="00B37408" w:rsidP="00AC631C"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  <w:r w:rsidRPr="000110B1">
                        <w:rPr>
                          <w:rFonts w:hint="eastAsia"/>
                          <w:sz w:val="18"/>
                          <w:szCs w:val="18"/>
                        </w:rPr>
                        <w:t>申請人於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【</w:t>
                      </w:r>
                      <w:r w:rsidRPr="000110B1">
                        <w:rPr>
                          <w:rFonts w:hint="eastAsia"/>
                          <w:sz w:val="18"/>
                          <w:szCs w:val="18"/>
                        </w:rPr>
                        <w:t>網路請購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系統】</w:t>
                      </w:r>
                      <w:r w:rsidRPr="000110B1">
                        <w:rPr>
                          <w:rFonts w:hint="eastAsia"/>
                          <w:sz w:val="18"/>
                          <w:szCs w:val="18"/>
                        </w:rPr>
                        <w:t>提出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購案</w:t>
                      </w:r>
                      <w:r w:rsidRPr="000110B1">
                        <w:rPr>
                          <w:rFonts w:hint="eastAsia"/>
                          <w:sz w:val="18"/>
                          <w:szCs w:val="18"/>
                        </w:rPr>
                        <w:t>申請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，填入經費但不填金額，印出憑證黏存單</w:t>
                      </w:r>
                    </w:p>
                  </w:txbxContent>
                </v:textbox>
              </v:rect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175260</wp:posOffset>
                </wp:positionV>
                <wp:extent cx="412115" cy="2171700"/>
                <wp:effectExtent l="6985" t="52705" r="9525" b="13970"/>
                <wp:wrapNone/>
                <wp:docPr id="130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2171700"/>
                        </a:xfrm>
                        <a:custGeom>
                          <a:avLst/>
                          <a:gdLst>
                            <a:gd name="T0" fmla="*/ 0 w 649"/>
                            <a:gd name="T1" fmla="*/ 1260 h 1262"/>
                            <a:gd name="T2" fmla="*/ 649 w 649"/>
                            <a:gd name="T3" fmla="*/ 1262 h 1262"/>
                            <a:gd name="T4" fmla="*/ 649 w 649"/>
                            <a:gd name="T5" fmla="*/ 2 h 1262"/>
                            <a:gd name="T6" fmla="*/ 120 w 649"/>
                            <a:gd name="T7" fmla="*/ 0 h 1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49" h="1262">
                              <a:moveTo>
                                <a:pt x="0" y="1260"/>
                              </a:moveTo>
                              <a:lnTo>
                                <a:pt x="649" y="1262"/>
                              </a:lnTo>
                              <a:lnTo>
                                <a:pt x="649" y="2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C55DA" id="Freeform 251" o:spid="_x0000_s1026" style="position:absolute;margin-left:324pt;margin-top:13.8pt;width:32.45pt;height:171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9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" path="m,1260r649,2l649,2,120,e" filled="f">
                <v:stroke endarrow="block"/>
                <v:path arrowok="t" o:connecttype="custom" o:connectlocs="0,2168258;412115,2171700;412115,3442;76200,0" o:connectangles="0,0,0,0"/>
              </v:shape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left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121285</wp:posOffset>
                </wp:positionV>
                <wp:extent cx="0" cy="228600"/>
                <wp:effectExtent l="54610" t="5080" r="59690" b="23495"/>
                <wp:wrapNone/>
                <wp:docPr id="129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B7698" id="Line 257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9.55pt" to="276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z6KwIAAE0EAAAOAAAAZHJzL2Uyb0RvYy54bWysVE2P2jAQvVfqf7B8h3wUW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">
                <v:stroke endarrow="block"/>
              </v:lin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151765</wp:posOffset>
                </wp:positionV>
                <wp:extent cx="1295400" cy="830580"/>
                <wp:effectExtent l="6985" t="5080" r="12065" b="12065"/>
                <wp:wrapNone/>
                <wp:docPr id="128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2263AC" w:rsidRDefault="00B37408" w:rsidP="00AC631C">
                            <w:pPr>
                              <w:spacing w:line="20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263A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</w:t>
                            </w:r>
                            <w:r w:rsidRPr="002263A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採購或事務單位訪價後於【網路請購系統】填入金額。</w:t>
                            </w:r>
                          </w:p>
                          <w:p w:rsidR="00B37408" w:rsidRPr="00CE6E19" w:rsidRDefault="00B37408" w:rsidP="00AC631C">
                            <w:pPr>
                              <w:spacing w:line="200" w:lineRule="exact"/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 w:rsidRPr="002263A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</w:t>
                            </w:r>
                            <w:r w:rsidRPr="002263A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手寫修正憑證黏存單金額。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70" style="position:absolute;left:0;text-align:left;margin-left:228pt;margin-top:11.95pt;width:102pt;height:65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">
                <v:textbox>
                  <w:txbxContent>
                    <w:p w:rsidR="00B37408" w:rsidRPr="002263AC" w:rsidRDefault="00B37408" w:rsidP="00AC631C">
                      <w:pPr>
                        <w:spacing w:line="20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263AC">
                        <w:rPr>
                          <w:rFonts w:hint="eastAsia"/>
                          <w:sz w:val="18"/>
                          <w:szCs w:val="18"/>
                        </w:rPr>
                        <w:t>1.</w:t>
                      </w:r>
                      <w:r w:rsidRPr="002263AC">
                        <w:rPr>
                          <w:rFonts w:hint="eastAsia"/>
                          <w:sz w:val="18"/>
                          <w:szCs w:val="18"/>
                        </w:rPr>
                        <w:t>採購或事務單位訪價後於【網路請購系統】填入金額。</w:t>
                      </w:r>
                    </w:p>
                    <w:p w:rsidR="00B37408" w:rsidRPr="00CE6E19" w:rsidRDefault="00B37408" w:rsidP="00AC631C">
                      <w:pPr>
                        <w:spacing w:line="200" w:lineRule="exact"/>
                        <w:rPr>
                          <w:rFonts w:hint="eastAsia"/>
                          <w:sz w:val="16"/>
                          <w:szCs w:val="16"/>
                        </w:rPr>
                      </w:pPr>
                      <w:r w:rsidRPr="002263AC">
                        <w:rPr>
                          <w:rFonts w:hint="eastAsia"/>
                          <w:sz w:val="18"/>
                          <w:szCs w:val="18"/>
                        </w:rPr>
                        <w:t>2.</w:t>
                      </w:r>
                      <w:r w:rsidRPr="002263AC">
                        <w:rPr>
                          <w:rFonts w:hint="eastAsia"/>
                          <w:sz w:val="18"/>
                          <w:szCs w:val="18"/>
                        </w:rPr>
                        <w:t>手寫修正憑證黏存單金額。</w:t>
                      </w:r>
                    </w:p>
                  </w:txbxContent>
                </v:textbox>
              </v:rect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spacing w:line="180" w:lineRule="exact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44450</wp:posOffset>
                </wp:positionV>
                <wp:extent cx="0" cy="228600"/>
                <wp:effectExtent l="54610" t="5080" r="59690" b="23495"/>
                <wp:wrapNone/>
                <wp:docPr id="127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E9182" id="Line 255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3.5pt" to="276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hYKwIAAE0EAAAOAAAAZHJzL2Uyb0RvYy54bWysVE2P2jAQvVfqf7B8h3wUW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">
                <v:stroke endarrow="block"/>
              </v:lin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74930</wp:posOffset>
                </wp:positionV>
                <wp:extent cx="228600" cy="352425"/>
                <wp:effectExtent l="0" t="0" r="2540" b="4445"/>
                <wp:wrapNone/>
                <wp:docPr id="126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08" w:rsidRPr="003829C7" w:rsidRDefault="00B37408" w:rsidP="00AC631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829C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71" style="position:absolute;left:0;text-align:left;margin-left:330pt;margin-top:5.9pt;width:18pt;height:27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" stroked="f">
                <v:textbox>
                  <w:txbxContent>
                    <w:p w:rsidR="00B37408" w:rsidRPr="003829C7" w:rsidRDefault="00B37408" w:rsidP="00AC631C">
                      <w:pPr>
                        <w:rPr>
                          <w:sz w:val="18"/>
                          <w:szCs w:val="18"/>
                        </w:rPr>
                      </w:pPr>
                      <w:r w:rsidRPr="003829C7"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rect>
            </w:pict>
          </mc:Fallback>
        </mc:AlternateContent>
      </w: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67945</wp:posOffset>
                </wp:positionV>
                <wp:extent cx="1219200" cy="1035685"/>
                <wp:effectExtent l="16510" t="17145" r="21590" b="13970"/>
                <wp:wrapNone/>
                <wp:docPr id="125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03568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0110B1" w:rsidRDefault="00B37408" w:rsidP="00AC631C">
                            <w:pPr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223D7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會計於【會計管理系統】審核經費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及開傳票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0" o:spid="_x0000_s1072" type="#_x0000_t110" style="position:absolute;left:0;text-align:left;margin-left:228pt;margin-top:5.35pt;width:96pt;height:81.5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">
                <v:textbox>
                  <w:txbxContent>
                    <w:p w:rsidR="00B37408" w:rsidRPr="000110B1" w:rsidRDefault="00B37408" w:rsidP="00AC631C">
                      <w:pPr>
                        <w:spacing w:line="180" w:lineRule="exact"/>
                        <w:rPr>
                          <w:sz w:val="18"/>
                          <w:szCs w:val="18"/>
                        </w:rPr>
                      </w:pPr>
                      <w:r w:rsidRPr="00223D74">
                        <w:rPr>
                          <w:rFonts w:hint="eastAsia"/>
                          <w:sz w:val="16"/>
                          <w:szCs w:val="16"/>
                        </w:rPr>
                        <w:t>會計於【會計管理系統】審核經費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及開傳票</w:t>
                      </w:r>
                    </w:p>
                  </w:txbxContent>
                </v:textbox>
              </v:shape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112395</wp:posOffset>
                </wp:positionV>
                <wp:extent cx="0" cy="228600"/>
                <wp:effectExtent l="54610" t="5080" r="59690" b="23495"/>
                <wp:wrapNone/>
                <wp:docPr id="124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10E44" id="Line 253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8.85pt" to="276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vIjKwIAAE0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">
                <v:stroke endarrow="block"/>
              </v:lin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142875</wp:posOffset>
                </wp:positionV>
                <wp:extent cx="1219200" cy="228600"/>
                <wp:effectExtent l="6985" t="5080" r="12065" b="13970"/>
                <wp:wrapNone/>
                <wp:docPr id="123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0110B1" w:rsidRDefault="00B37408" w:rsidP="00AC631C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出納付款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73" style="position:absolute;left:0;text-align:left;margin-left:228pt;margin-top:11.25pt;width:96pt;height:18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">
                <v:textbox>
                  <w:txbxContent>
                    <w:p w:rsidR="00B37408" w:rsidRPr="000110B1" w:rsidRDefault="00B37408" w:rsidP="00AC631C"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出納付款</w:t>
                      </w:r>
                    </w:p>
                  </w:txbxContent>
                </v:textbox>
              </v:rect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</w:p>
    <w:p w:rsidR="00151423" w:rsidRDefault="00151423" w:rsidP="00AC631C">
      <w:pPr>
        <w:pStyle w:val="-d"/>
        <w:snapToGrid w:val="0"/>
        <w:ind w:leftChars="450" w:left="1080"/>
        <w:jc w:val="left"/>
        <w:rPr>
          <w:rFonts w:ascii="標楷體" w:eastAsia="標楷體" w:hAnsi="標楷體"/>
        </w:rPr>
      </w:pPr>
    </w:p>
    <w:p w:rsidR="00151423" w:rsidRDefault="00151423" w:rsidP="00AC631C">
      <w:pPr>
        <w:pStyle w:val="-d"/>
        <w:snapToGrid w:val="0"/>
        <w:ind w:leftChars="450" w:left="1080"/>
        <w:jc w:val="left"/>
        <w:rPr>
          <w:rFonts w:ascii="標楷體" w:eastAsia="標楷體" w:hAnsi="標楷體"/>
        </w:rPr>
      </w:pPr>
    </w:p>
    <w:p w:rsidR="00AC631C" w:rsidRPr="00151423" w:rsidRDefault="00AC631C" w:rsidP="00AC631C">
      <w:pPr>
        <w:pStyle w:val="-d"/>
        <w:snapToGrid w:val="0"/>
        <w:ind w:leftChars="450" w:left="1080"/>
        <w:jc w:val="left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※網路請購操作程序</w:t>
      </w:r>
    </w:p>
    <w:p w:rsidR="00AC631C" w:rsidRPr="00151423" w:rsidRDefault="00AC631C" w:rsidP="00AC631C">
      <w:pPr>
        <w:pStyle w:val="-d"/>
        <w:snapToGrid w:val="0"/>
        <w:ind w:leftChars="450" w:left="1640" w:hangingChars="200" w:hanging="560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&lt;1&gt;申請人於【新增請購】</w:t>
      </w:r>
      <w:r w:rsidRPr="00151423">
        <w:rPr>
          <w:rFonts w:ascii="標楷體" w:eastAsia="標楷體" w:hAnsi="標楷體"/>
          <w:sz w:val="28"/>
          <w:szCs w:val="28"/>
        </w:rPr>
        <w:sym w:font="Wingdings" w:char="F0E0"/>
      </w:r>
      <w:r w:rsidRPr="00151423">
        <w:rPr>
          <w:rFonts w:ascii="標楷體" w:eastAsia="標楷體" w:hAnsi="標楷體" w:hint="eastAsia"/>
          <w:sz w:val="28"/>
          <w:szCs w:val="28"/>
        </w:rPr>
        <w:t>【財物(</w:t>
      </w:r>
      <w:r w:rsidR="00852FA7" w:rsidRPr="00151423">
        <w:rPr>
          <w:rFonts w:ascii="標楷體" w:eastAsia="標楷體" w:hAnsi="標楷體" w:hint="eastAsia"/>
          <w:sz w:val="28"/>
          <w:szCs w:val="28"/>
        </w:rPr>
        <w:t>直接核銷</w:t>
      </w:r>
      <w:r w:rsidRPr="00151423">
        <w:rPr>
          <w:rFonts w:ascii="標楷體" w:eastAsia="標楷體" w:hAnsi="標楷體" w:hint="eastAsia"/>
          <w:sz w:val="28"/>
          <w:szCs w:val="28"/>
        </w:rPr>
        <w:t>)】，於【編輯經費</w:t>
      </w:r>
      <w:r w:rsidR="00DA4735" w:rsidRPr="00151423">
        <w:rPr>
          <w:rFonts w:ascii="標楷體" w:eastAsia="標楷體" w:hAnsi="標楷體" w:hint="eastAsia"/>
          <w:sz w:val="28"/>
          <w:szCs w:val="28"/>
        </w:rPr>
        <w:t>、品名</w:t>
      </w:r>
      <w:r w:rsidRPr="00151423">
        <w:rPr>
          <w:rFonts w:ascii="標楷體" w:eastAsia="標楷體" w:hAnsi="標楷體" w:hint="eastAsia"/>
          <w:sz w:val="28"/>
          <w:szCs w:val="28"/>
        </w:rPr>
        <w:t>】填入金額填入1，而後【存入】。</w:t>
      </w:r>
    </w:p>
    <w:p w:rsidR="00380424" w:rsidRDefault="0097499E" w:rsidP="00AC631C">
      <w:pPr>
        <w:pStyle w:val="-d"/>
        <w:snapToGrid w:val="0"/>
        <w:ind w:leftChars="450" w:left="1560" w:hangingChars="200" w:hanging="480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867400" cy="4991100"/>
            <wp:effectExtent l="0" t="0" r="0" b="0"/>
            <wp:docPr id="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23" w:rsidRDefault="00151423" w:rsidP="00AC631C">
      <w:pPr>
        <w:pStyle w:val="-d"/>
        <w:snapToGrid w:val="0"/>
        <w:ind w:leftChars="450" w:left="1560" w:hangingChars="200" w:hanging="480"/>
        <w:rPr>
          <w:rFonts w:ascii="標楷體" w:eastAsia="標楷體" w:hAnsi="標楷體"/>
          <w:noProof/>
        </w:rPr>
      </w:pPr>
    </w:p>
    <w:p w:rsidR="00151423" w:rsidRPr="00151423" w:rsidRDefault="00151423" w:rsidP="00AC631C">
      <w:pPr>
        <w:pStyle w:val="-d"/>
        <w:snapToGrid w:val="0"/>
        <w:ind w:leftChars="450" w:left="1640" w:hangingChars="200" w:hanging="560"/>
        <w:rPr>
          <w:rFonts w:ascii="標楷體" w:eastAsia="標楷體" w:hAnsi="標楷體" w:hint="eastAsia"/>
          <w:sz w:val="28"/>
          <w:szCs w:val="28"/>
        </w:rPr>
      </w:pPr>
    </w:p>
    <w:p w:rsidR="00AC631C" w:rsidRPr="00151423" w:rsidRDefault="00F104A3" w:rsidP="00AC631C">
      <w:pPr>
        <w:pStyle w:val="-d"/>
        <w:snapToGrid w:val="0"/>
        <w:ind w:leftChars="450" w:left="164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AC631C" w:rsidRPr="00151423">
        <w:rPr>
          <w:rFonts w:ascii="標楷體" w:eastAsia="標楷體" w:hAnsi="標楷體" w:hint="eastAsia"/>
          <w:sz w:val="28"/>
          <w:szCs w:val="28"/>
        </w:rPr>
        <w:lastRenderedPageBreak/>
        <w:t>&lt;2&gt;申請人印出黏貼憑證單。</w:t>
      </w:r>
    </w:p>
    <w:p w:rsidR="00380424" w:rsidRPr="00A67F0E" w:rsidRDefault="0097499E" w:rsidP="00AC631C">
      <w:pPr>
        <w:pStyle w:val="-d"/>
        <w:snapToGrid w:val="0"/>
        <w:ind w:leftChars="450" w:left="1560" w:hangingChars="200" w:hanging="480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781675" cy="8286750"/>
            <wp:effectExtent l="0" t="0" r="0" b="0"/>
            <wp:docPr id="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1C" w:rsidRPr="00A67F0E" w:rsidRDefault="00AC631C" w:rsidP="00AC631C">
      <w:pPr>
        <w:rPr>
          <w:rFonts w:ascii="標楷體" w:eastAsia="標楷體" w:hAnsi="標楷體" w:hint="eastAsia"/>
        </w:rPr>
      </w:pPr>
    </w:p>
    <w:p w:rsidR="00AC631C" w:rsidRPr="00151423" w:rsidRDefault="00AC631C" w:rsidP="00380424">
      <w:pPr>
        <w:rPr>
          <w:rFonts w:ascii="標楷體" w:eastAsia="標楷體" w:hAnsi="標楷體" w:hint="eastAsia"/>
          <w:sz w:val="28"/>
          <w:szCs w:val="28"/>
        </w:rPr>
      </w:pPr>
      <w:r w:rsidRPr="00A67F0E">
        <w:rPr>
          <w:rFonts w:ascii="標楷體" w:eastAsia="標楷體" w:hAnsi="標楷體"/>
        </w:rPr>
        <w:br w:type="page"/>
      </w:r>
    </w:p>
    <w:p w:rsidR="00AC631C" w:rsidRPr="00151423" w:rsidRDefault="00AC631C" w:rsidP="00AC631C">
      <w:pPr>
        <w:pStyle w:val="-d"/>
        <w:snapToGrid w:val="0"/>
        <w:ind w:leftChars="450" w:left="1640" w:hangingChars="200" w:hanging="560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&lt;3&gt;採購或事務單位於【請購系統】</w:t>
      </w:r>
      <w:r w:rsidRPr="00151423">
        <w:rPr>
          <w:rFonts w:ascii="標楷體" w:eastAsia="標楷體" w:hAnsi="標楷體"/>
          <w:sz w:val="28"/>
          <w:szCs w:val="28"/>
        </w:rPr>
        <w:sym w:font="Wingdings" w:char="F0E0"/>
      </w:r>
      <w:r w:rsidR="00380424" w:rsidRPr="00151423">
        <w:rPr>
          <w:rFonts w:ascii="標楷體" w:eastAsia="標楷體" w:hAnsi="標楷體" w:hint="eastAsia"/>
          <w:sz w:val="28"/>
          <w:szCs w:val="28"/>
        </w:rPr>
        <w:t>勾選</w:t>
      </w:r>
      <w:r w:rsidRPr="00151423">
        <w:rPr>
          <w:rFonts w:ascii="標楷體" w:eastAsia="標楷體" w:hAnsi="標楷體" w:hint="eastAsia"/>
          <w:sz w:val="28"/>
          <w:szCs w:val="28"/>
        </w:rPr>
        <w:t>【</w:t>
      </w:r>
      <w:r w:rsidR="00380424" w:rsidRPr="00151423">
        <w:rPr>
          <w:rFonts w:ascii="標楷體" w:eastAsia="標楷體" w:hAnsi="標楷體" w:hint="eastAsia"/>
          <w:sz w:val="28"/>
          <w:szCs w:val="28"/>
        </w:rPr>
        <w:t>採購模式</w:t>
      </w:r>
      <w:r w:rsidRPr="00151423">
        <w:rPr>
          <w:rFonts w:ascii="標楷體" w:eastAsia="標楷體" w:hAnsi="標楷體" w:hint="eastAsia"/>
          <w:sz w:val="28"/>
          <w:szCs w:val="28"/>
        </w:rPr>
        <w:t>】，找出請購單【修改】調整為訪價後之金額。</w:t>
      </w:r>
    </w:p>
    <w:p w:rsidR="00151423" w:rsidRPr="00151423" w:rsidRDefault="00151423" w:rsidP="00AC631C">
      <w:pPr>
        <w:pStyle w:val="-d"/>
        <w:snapToGrid w:val="0"/>
        <w:ind w:leftChars="450" w:left="1640" w:hangingChars="200" w:hanging="560"/>
        <w:rPr>
          <w:rFonts w:ascii="標楷體" w:eastAsia="標楷體" w:hAnsi="標楷體" w:hint="eastAsia"/>
          <w:sz w:val="28"/>
          <w:szCs w:val="28"/>
        </w:rPr>
      </w:pPr>
    </w:p>
    <w:p w:rsidR="00AC631C" w:rsidRPr="00151423" w:rsidRDefault="00AC631C" w:rsidP="00AC631C">
      <w:pPr>
        <w:pStyle w:val="-d"/>
        <w:snapToGrid w:val="0"/>
        <w:ind w:leftChars="450" w:left="1640" w:hangingChars="200" w:hanging="560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&lt;4&gt;手寫訪價後之金額於黏貼憑證單</w:t>
      </w:r>
    </w:p>
    <w:p w:rsidR="00151423" w:rsidRDefault="00151423" w:rsidP="00AC631C">
      <w:pPr>
        <w:pStyle w:val="-d"/>
        <w:snapToGrid w:val="0"/>
        <w:ind w:leftChars="450" w:left="1560" w:hangingChars="200" w:hanging="480"/>
        <w:rPr>
          <w:rFonts w:ascii="標楷體" w:eastAsia="標楷體" w:hAnsi="標楷體"/>
        </w:rPr>
      </w:pPr>
    </w:p>
    <w:p w:rsidR="00F104A3" w:rsidRDefault="00F104A3" w:rsidP="00AC631C">
      <w:pPr>
        <w:pStyle w:val="-d"/>
        <w:snapToGrid w:val="0"/>
        <w:ind w:leftChars="450" w:left="1560" w:hangingChars="200" w:hanging="480"/>
        <w:rPr>
          <w:rFonts w:ascii="標楷體" w:eastAsia="標楷體" w:hAnsi="標楷體"/>
        </w:rPr>
      </w:pPr>
    </w:p>
    <w:p w:rsidR="00F104A3" w:rsidRDefault="00F104A3" w:rsidP="00AC631C">
      <w:pPr>
        <w:pStyle w:val="-d"/>
        <w:snapToGrid w:val="0"/>
        <w:ind w:leftChars="450" w:left="1560" w:hangingChars="200" w:hanging="480"/>
        <w:rPr>
          <w:rFonts w:ascii="標楷體" w:eastAsia="標楷體" w:hAnsi="標楷體"/>
        </w:rPr>
      </w:pPr>
    </w:p>
    <w:p w:rsidR="00F104A3" w:rsidRPr="00A67F0E" w:rsidRDefault="00F104A3" w:rsidP="00AC631C">
      <w:pPr>
        <w:pStyle w:val="-d"/>
        <w:snapToGrid w:val="0"/>
        <w:ind w:leftChars="450" w:left="1560" w:hangingChars="200" w:hanging="480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450" w:left="1560" w:hangingChars="200" w:hanging="480"/>
        <w:rPr>
          <w:rFonts w:ascii="標楷體" w:eastAsia="標楷體" w:hAnsi="標楷體" w:hint="eastAsia"/>
        </w:rPr>
      </w:pPr>
    </w:p>
    <w:p w:rsidR="00AC631C" w:rsidRPr="00151423" w:rsidRDefault="00B13386" w:rsidP="00AC631C">
      <w:pPr>
        <w:pStyle w:val="-d"/>
        <w:snapToGrid w:val="0"/>
        <w:ind w:leftChars="100" w:left="520" w:hangingChars="100" w:hanging="280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（3）</w:t>
      </w:r>
      <w:r w:rsidR="00AC631C" w:rsidRPr="00151423">
        <w:rPr>
          <w:rFonts w:ascii="標楷體" w:eastAsia="標楷體" w:hAnsi="標楷體" w:hint="eastAsia"/>
          <w:sz w:val="28"/>
          <w:szCs w:val="28"/>
        </w:rPr>
        <w:t>預借申請</w:t>
      </w:r>
    </w:p>
    <w:p w:rsidR="00AC631C" w:rsidRPr="00151423" w:rsidRDefault="00B13386" w:rsidP="00AC631C">
      <w:pPr>
        <w:pStyle w:val="-d"/>
        <w:snapToGrid w:val="0"/>
        <w:ind w:leftChars="200" w:left="900" w:hangingChars="150" w:hanging="420"/>
        <w:jc w:val="left"/>
        <w:rPr>
          <w:rFonts w:ascii="標楷體" w:eastAsia="標楷體" w:hAnsi="標楷體" w:hint="eastAsia"/>
          <w:b/>
          <w:sz w:val="28"/>
          <w:szCs w:val="28"/>
        </w:rPr>
      </w:pPr>
      <w:r w:rsidRPr="00151423">
        <w:rPr>
          <w:rFonts w:ascii="標楷體" w:eastAsia="標楷體" w:hAnsi="標楷體" w:hint="eastAsia"/>
          <w:b/>
          <w:sz w:val="28"/>
          <w:szCs w:val="28"/>
        </w:rPr>
        <w:t>●</w:t>
      </w:r>
      <w:r w:rsidR="00AC631C" w:rsidRPr="00151423">
        <w:rPr>
          <w:rFonts w:ascii="標楷體" w:eastAsia="標楷體" w:hAnsi="標楷體" w:hint="eastAsia"/>
          <w:b/>
          <w:sz w:val="28"/>
          <w:szCs w:val="28"/>
        </w:rPr>
        <w:t>預借申請時</w:t>
      </w: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</w:rPr>
        <w:t>（預借申請時）</w:t>
      </w: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90805</wp:posOffset>
                </wp:positionV>
                <wp:extent cx="1295400" cy="511175"/>
                <wp:effectExtent l="6985" t="12065" r="12065" b="10160"/>
                <wp:wrapNone/>
                <wp:docPr id="122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0110B1" w:rsidRDefault="00B37408" w:rsidP="00AC631C"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0110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申請人於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Pr="000110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網路請購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系統】</w:t>
                            </w:r>
                            <w:r w:rsidRPr="000110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提出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購案</w:t>
                            </w:r>
                            <w:r w:rsidRPr="000110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申請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，印出預借申請單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74" style="position:absolute;left:0;text-align:left;margin-left:228pt;margin-top:7.15pt;width:102pt;height:40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">
                <v:textbox>
                  <w:txbxContent>
                    <w:p w:rsidR="00B37408" w:rsidRPr="000110B1" w:rsidRDefault="00B37408" w:rsidP="00AC631C"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  <w:r w:rsidRPr="000110B1">
                        <w:rPr>
                          <w:rFonts w:hint="eastAsia"/>
                          <w:sz w:val="18"/>
                          <w:szCs w:val="18"/>
                        </w:rPr>
                        <w:t>申請人於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【</w:t>
                      </w:r>
                      <w:r w:rsidRPr="000110B1">
                        <w:rPr>
                          <w:rFonts w:hint="eastAsia"/>
                          <w:sz w:val="18"/>
                          <w:szCs w:val="18"/>
                        </w:rPr>
                        <w:t>網路請購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系統】</w:t>
                      </w:r>
                      <w:r w:rsidRPr="000110B1">
                        <w:rPr>
                          <w:rFonts w:hint="eastAsia"/>
                          <w:sz w:val="18"/>
                          <w:szCs w:val="18"/>
                        </w:rPr>
                        <w:t>提出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購案</w:t>
                      </w:r>
                      <w:r w:rsidRPr="000110B1">
                        <w:rPr>
                          <w:rFonts w:hint="eastAsia"/>
                          <w:sz w:val="18"/>
                          <w:szCs w:val="18"/>
                        </w:rPr>
                        <w:t>申請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，印出預借申請單</w:t>
                      </w:r>
                    </w:p>
                  </w:txbxContent>
                </v:textbox>
              </v:rect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182245</wp:posOffset>
                </wp:positionV>
                <wp:extent cx="412115" cy="923290"/>
                <wp:effectExtent l="6985" t="53975" r="9525" b="13335"/>
                <wp:wrapNone/>
                <wp:docPr id="121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923290"/>
                        </a:xfrm>
                        <a:custGeom>
                          <a:avLst/>
                          <a:gdLst>
                            <a:gd name="T0" fmla="*/ 0 w 649"/>
                            <a:gd name="T1" fmla="*/ 1260 h 1262"/>
                            <a:gd name="T2" fmla="*/ 649 w 649"/>
                            <a:gd name="T3" fmla="*/ 1262 h 1262"/>
                            <a:gd name="T4" fmla="*/ 649 w 649"/>
                            <a:gd name="T5" fmla="*/ 2 h 1262"/>
                            <a:gd name="T6" fmla="*/ 120 w 649"/>
                            <a:gd name="T7" fmla="*/ 0 h 1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49" h="1262">
                              <a:moveTo>
                                <a:pt x="0" y="1260"/>
                              </a:moveTo>
                              <a:lnTo>
                                <a:pt x="649" y="1262"/>
                              </a:lnTo>
                              <a:lnTo>
                                <a:pt x="649" y="2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702D6" id="Freeform 261" o:spid="_x0000_s1026" style="position:absolute;margin-left:324pt;margin-top:14.35pt;width:32.45pt;height:72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9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" path="m,1260r649,2l649,2,120,e" filled="f">
                <v:stroke endarrow="block"/>
                <v:path arrowok="t" o:connecttype="custom" o:connectlocs="0,921827;412115,923290;412115,1463;76200,0" o:connectangles="0,0,0,0"/>
              </v:shape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6985</wp:posOffset>
                </wp:positionV>
                <wp:extent cx="0" cy="228600"/>
                <wp:effectExtent l="54610" t="8255" r="59690" b="20320"/>
                <wp:wrapNone/>
                <wp:docPr id="120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87287" id="Line 260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.55pt" to="276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">
                <v:stroke endarrow="block"/>
              </v:lin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spacing w:line="180" w:lineRule="exact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37465</wp:posOffset>
                </wp:positionV>
                <wp:extent cx="1219200" cy="1035685"/>
                <wp:effectExtent l="16510" t="17780" r="21590" b="13335"/>
                <wp:wrapNone/>
                <wp:docPr id="119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03568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D212CC" w:rsidRDefault="00B37408" w:rsidP="00AC631C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D212C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會計於【會計管理系統】審核及開傳票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75" type="#_x0000_t110" style="position:absolute;left:0;text-align:left;margin-left:228pt;margin-top:2.95pt;width:96pt;height:81.5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">
                <v:textbox>
                  <w:txbxContent>
                    <w:p w:rsidR="00B37408" w:rsidRPr="00D212CC" w:rsidRDefault="00B37408" w:rsidP="00AC631C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D212CC">
                        <w:rPr>
                          <w:rFonts w:hint="eastAsia"/>
                          <w:sz w:val="16"/>
                          <w:szCs w:val="16"/>
                        </w:rPr>
                        <w:t>會計於【會計管理系統】審核及開傳票</w:t>
                      </w:r>
                    </w:p>
                  </w:txbxContent>
                </v:textbox>
              </v:shap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67945</wp:posOffset>
                </wp:positionV>
                <wp:extent cx="228600" cy="267970"/>
                <wp:effectExtent l="0" t="635" r="2540" b="0"/>
                <wp:wrapNone/>
                <wp:docPr id="118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08" w:rsidRPr="003829C7" w:rsidRDefault="00B37408" w:rsidP="00AC631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829C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76" style="position:absolute;left:0;text-align:left;margin-left:330pt;margin-top:5.35pt;width:18pt;height:21.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" stroked="f">
                <v:textbox>
                  <w:txbxContent>
                    <w:p w:rsidR="00B37408" w:rsidRPr="003829C7" w:rsidRDefault="00B37408" w:rsidP="00AC631C">
                      <w:pPr>
                        <w:rPr>
                          <w:sz w:val="18"/>
                          <w:szCs w:val="18"/>
                        </w:rPr>
                      </w:pPr>
                      <w:r w:rsidRPr="003829C7"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rect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166370</wp:posOffset>
                </wp:positionV>
                <wp:extent cx="0" cy="228600"/>
                <wp:effectExtent l="54610" t="6350" r="59690" b="22225"/>
                <wp:wrapNone/>
                <wp:docPr id="117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EA22D" id="Line 263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13.1pt" to="276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">
                <v:stroke endarrow="block"/>
              </v:line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-1905</wp:posOffset>
                </wp:positionV>
                <wp:extent cx="1219200" cy="228600"/>
                <wp:effectExtent l="6985" t="6350" r="12065" b="12700"/>
                <wp:wrapNone/>
                <wp:docPr id="116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0110B1" w:rsidRDefault="00B37408" w:rsidP="00AC631C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出納付款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77" style="position:absolute;left:0;text-align:left;margin-left:228pt;margin-top:-.15pt;width:96pt;height:1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">
                <v:textbox>
                  <w:txbxContent>
                    <w:p w:rsidR="00B37408" w:rsidRPr="000110B1" w:rsidRDefault="00B37408" w:rsidP="00AC631C"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出納付款</w:t>
                      </w:r>
                    </w:p>
                  </w:txbxContent>
                </v:textbox>
              </v:rect>
            </w:pict>
          </mc:Fallback>
        </mc:AlternateContent>
      </w:r>
    </w:p>
    <w:p w:rsidR="00AC631C" w:rsidRDefault="00AC631C" w:rsidP="00AC631C">
      <w:pPr>
        <w:pStyle w:val="-d"/>
        <w:snapToGrid w:val="0"/>
        <w:rPr>
          <w:rFonts w:ascii="標楷體" w:eastAsia="標楷體" w:hAnsi="標楷體"/>
        </w:rPr>
      </w:pPr>
    </w:p>
    <w:p w:rsidR="00151423" w:rsidRDefault="00151423" w:rsidP="00AC631C">
      <w:pPr>
        <w:pStyle w:val="-d"/>
        <w:snapToGrid w:val="0"/>
        <w:rPr>
          <w:rFonts w:ascii="標楷體" w:eastAsia="標楷體" w:hAnsi="標楷體"/>
        </w:rPr>
      </w:pPr>
    </w:p>
    <w:p w:rsidR="00F104A3" w:rsidRDefault="00F104A3" w:rsidP="00AC631C">
      <w:pPr>
        <w:pStyle w:val="-d"/>
        <w:snapToGrid w:val="0"/>
        <w:rPr>
          <w:rFonts w:ascii="標楷體" w:eastAsia="標楷體" w:hAnsi="標楷體" w:hint="eastAsia"/>
        </w:rPr>
      </w:pPr>
    </w:p>
    <w:p w:rsidR="00151423" w:rsidRPr="00A67F0E" w:rsidRDefault="00151423" w:rsidP="00AC631C">
      <w:pPr>
        <w:pStyle w:val="-d"/>
        <w:snapToGrid w:val="0"/>
        <w:rPr>
          <w:rFonts w:ascii="標楷體" w:eastAsia="標楷體" w:hAnsi="標楷體" w:hint="eastAsia"/>
        </w:rPr>
      </w:pPr>
    </w:p>
    <w:p w:rsidR="00AC631C" w:rsidRPr="00151423" w:rsidRDefault="00AC631C" w:rsidP="00AC631C">
      <w:pPr>
        <w:pStyle w:val="-d"/>
        <w:snapToGrid w:val="0"/>
        <w:ind w:left="1080"/>
        <w:jc w:val="left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※網路請購操作程序</w:t>
      </w:r>
    </w:p>
    <w:p w:rsidR="00AC631C" w:rsidRPr="00151423" w:rsidRDefault="00AC631C" w:rsidP="00AC631C">
      <w:pPr>
        <w:pStyle w:val="-d"/>
        <w:snapToGrid w:val="0"/>
        <w:ind w:left="1080"/>
        <w:jc w:val="left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&lt;1&gt;</w:t>
      </w:r>
      <w:r w:rsidR="00C7623D" w:rsidRPr="00151423">
        <w:rPr>
          <w:rFonts w:ascii="標楷體" w:eastAsia="標楷體" w:hAnsi="標楷體" w:hint="eastAsia"/>
          <w:sz w:val="28"/>
          <w:szCs w:val="28"/>
        </w:rPr>
        <w:t>選擇購案類型</w:t>
      </w:r>
      <w:r w:rsidRPr="00151423">
        <w:rPr>
          <w:rFonts w:ascii="標楷體" w:eastAsia="標楷體" w:hAnsi="標楷體" w:hint="eastAsia"/>
          <w:sz w:val="28"/>
          <w:szCs w:val="28"/>
        </w:rPr>
        <w:t>【預借申請】</w:t>
      </w:r>
    </w:p>
    <w:p w:rsidR="00AC631C" w:rsidRDefault="0097499E" w:rsidP="00AC631C">
      <w:pPr>
        <w:pStyle w:val="-d"/>
        <w:snapToGrid w:val="0"/>
        <w:ind w:left="1080"/>
        <w:jc w:val="center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534025" cy="2171700"/>
            <wp:effectExtent l="0" t="0" r="0" b="0"/>
            <wp:docPr id="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23" w:rsidRDefault="00151423" w:rsidP="00AC631C">
      <w:pPr>
        <w:pStyle w:val="-d"/>
        <w:snapToGrid w:val="0"/>
        <w:ind w:left="1080"/>
        <w:jc w:val="center"/>
        <w:rPr>
          <w:rFonts w:ascii="標楷體" w:eastAsia="標楷體" w:hAnsi="標楷體"/>
          <w:noProof/>
        </w:rPr>
      </w:pPr>
    </w:p>
    <w:p w:rsidR="000F5DEE" w:rsidRDefault="000F5DEE" w:rsidP="00AC631C">
      <w:pPr>
        <w:pStyle w:val="-d"/>
        <w:snapToGrid w:val="0"/>
        <w:ind w:left="1080"/>
        <w:jc w:val="center"/>
        <w:rPr>
          <w:rFonts w:ascii="標楷體" w:eastAsia="標楷體" w:hAnsi="標楷體"/>
        </w:rPr>
      </w:pPr>
    </w:p>
    <w:p w:rsidR="00F104A3" w:rsidRPr="00A67F0E" w:rsidRDefault="00F104A3" w:rsidP="00AC631C">
      <w:pPr>
        <w:pStyle w:val="-d"/>
        <w:snapToGrid w:val="0"/>
        <w:ind w:left="1080"/>
        <w:jc w:val="center"/>
        <w:rPr>
          <w:rFonts w:ascii="標楷體" w:eastAsia="標楷體" w:hAnsi="標楷體" w:hint="eastAsia"/>
        </w:rPr>
      </w:pPr>
    </w:p>
    <w:p w:rsidR="00C7623D" w:rsidRPr="00151423" w:rsidRDefault="00C7623D" w:rsidP="00AC631C">
      <w:pPr>
        <w:pStyle w:val="-d"/>
        <w:snapToGrid w:val="0"/>
        <w:ind w:left="1080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&lt;2&gt;選擇【新增】</w:t>
      </w:r>
    </w:p>
    <w:p w:rsidR="00C7623D" w:rsidRDefault="0097499E" w:rsidP="00AC631C">
      <w:pPr>
        <w:pStyle w:val="-d"/>
        <w:snapToGrid w:val="0"/>
        <w:ind w:left="1080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791200" cy="2171700"/>
            <wp:effectExtent l="0" t="0" r="0" b="0"/>
            <wp:docPr id="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23" w:rsidRDefault="00151423" w:rsidP="00AC631C">
      <w:pPr>
        <w:pStyle w:val="-d"/>
        <w:snapToGrid w:val="0"/>
        <w:ind w:left="1080"/>
        <w:rPr>
          <w:rFonts w:ascii="標楷體" w:eastAsia="標楷體" w:hAnsi="標楷體"/>
          <w:noProof/>
        </w:rPr>
      </w:pPr>
    </w:p>
    <w:p w:rsidR="00151423" w:rsidRDefault="00151423" w:rsidP="00AC631C">
      <w:pPr>
        <w:pStyle w:val="-d"/>
        <w:snapToGrid w:val="0"/>
        <w:ind w:left="1080"/>
        <w:rPr>
          <w:rFonts w:ascii="標楷體" w:eastAsia="標楷體" w:hAnsi="標楷體" w:hint="eastAsia"/>
          <w:noProof/>
        </w:rPr>
      </w:pPr>
    </w:p>
    <w:p w:rsidR="00AC631C" w:rsidRPr="00151423" w:rsidRDefault="00AC631C" w:rsidP="00C7623D">
      <w:pPr>
        <w:pStyle w:val="-d"/>
        <w:snapToGrid w:val="0"/>
        <w:ind w:left="1080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</w:t>
      </w:r>
      <w:r w:rsidR="00C7623D" w:rsidRPr="00151423">
        <w:rPr>
          <w:rFonts w:ascii="標楷體" w:eastAsia="標楷體" w:hAnsi="標楷體" w:hint="eastAsia"/>
          <w:sz w:val="28"/>
          <w:szCs w:val="28"/>
        </w:rPr>
        <w:t>3</w:t>
      </w:r>
      <w:r w:rsidRPr="00151423">
        <w:rPr>
          <w:rFonts w:ascii="標楷體" w:eastAsia="標楷體" w:hAnsi="標楷體" w:hint="eastAsia"/>
          <w:sz w:val="28"/>
          <w:szCs w:val="28"/>
        </w:rPr>
        <w:t>&gt;</w:t>
      </w:r>
      <w:r w:rsidR="00C7623D" w:rsidRPr="00151423">
        <w:rPr>
          <w:rFonts w:ascii="標楷體" w:eastAsia="標楷體" w:hAnsi="標楷體" w:hint="eastAsia"/>
          <w:sz w:val="28"/>
          <w:szCs w:val="28"/>
        </w:rPr>
        <w:t>填入【用途說明】，可依據當次用途敘述；亦可選擇常用詞庫帶入。(詞庫由會計人員編輯維護)</w:t>
      </w:r>
    </w:p>
    <w:p w:rsidR="00AC631C" w:rsidRDefault="0097499E" w:rsidP="00AC631C">
      <w:pPr>
        <w:pStyle w:val="-d"/>
        <w:snapToGrid w:val="0"/>
        <w:ind w:left="1080"/>
        <w:jc w:val="center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648325" cy="2667000"/>
            <wp:effectExtent l="0" t="0" r="0" b="0"/>
            <wp:docPr id="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23" w:rsidRDefault="00151423" w:rsidP="00AC631C">
      <w:pPr>
        <w:pStyle w:val="-d"/>
        <w:snapToGrid w:val="0"/>
        <w:ind w:left="1080"/>
        <w:jc w:val="center"/>
        <w:rPr>
          <w:rFonts w:ascii="標楷體" w:eastAsia="標楷體" w:hAnsi="標楷體"/>
          <w:noProof/>
        </w:rPr>
      </w:pPr>
    </w:p>
    <w:p w:rsidR="00E47A3A" w:rsidRDefault="00E47A3A" w:rsidP="00AC631C">
      <w:pPr>
        <w:pStyle w:val="-d"/>
        <w:snapToGrid w:val="0"/>
        <w:ind w:left="1080"/>
        <w:jc w:val="center"/>
        <w:rPr>
          <w:rFonts w:ascii="標楷體" w:eastAsia="標楷體" w:hAnsi="標楷體"/>
        </w:rPr>
      </w:pPr>
    </w:p>
    <w:p w:rsidR="00F104A3" w:rsidRPr="00A67F0E" w:rsidRDefault="00F104A3" w:rsidP="00AC631C">
      <w:pPr>
        <w:pStyle w:val="-d"/>
        <w:snapToGrid w:val="0"/>
        <w:ind w:left="1080"/>
        <w:jc w:val="center"/>
        <w:rPr>
          <w:rFonts w:ascii="標楷體" w:eastAsia="標楷體" w:hAnsi="標楷體" w:hint="eastAsia"/>
        </w:rPr>
      </w:pPr>
    </w:p>
    <w:p w:rsidR="00356AF0" w:rsidRPr="00151423" w:rsidRDefault="00356AF0" w:rsidP="00356AF0">
      <w:pPr>
        <w:pStyle w:val="-d"/>
        <w:snapToGrid w:val="0"/>
        <w:ind w:leftChars="450" w:left="1080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&lt;4&gt;點選新增，填入【選擇經費】、【金額（即時預控）】，</w:t>
      </w:r>
      <w:r w:rsidRPr="00151423">
        <w:rPr>
          <w:rFonts w:ascii="標楷體" w:eastAsia="標楷體" w:hAnsi="標楷體"/>
          <w:sz w:val="28"/>
          <w:szCs w:val="28"/>
        </w:rPr>
        <w:t>若需填寫多筆經費，可點選【確定並儲存】將資料存入，並停留於目前視窗，以便持續編輯。</w:t>
      </w:r>
    </w:p>
    <w:p w:rsidR="00AC631C" w:rsidRPr="00151423" w:rsidRDefault="00356AF0" w:rsidP="00356AF0">
      <w:pPr>
        <w:pStyle w:val="-d"/>
        <w:snapToGrid w:val="0"/>
        <w:ind w:leftChars="450" w:left="1640" w:hangingChars="200" w:hanging="560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部門預算亦可選填【經費分類】。</w:t>
      </w:r>
    </w:p>
    <w:p w:rsidR="00F03FD8" w:rsidRPr="00A67F0E" w:rsidRDefault="0097499E" w:rsidP="00356AF0">
      <w:pPr>
        <w:pStyle w:val="-d"/>
        <w:snapToGrid w:val="0"/>
        <w:ind w:leftChars="450" w:left="1560" w:hangingChars="200" w:hanging="480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600700" cy="5505450"/>
            <wp:effectExtent l="0" t="0" r="0" b="0"/>
            <wp:docPr id="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1C" w:rsidRPr="00151423" w:rsidRDefault="00AC631C" w:rsidP="00AC631C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 w:rsidRPr="00A67F0E">
        <w:rPr>
          <w:rFonts w:ascii="標楷體" w:eastAsia="標楷體" w:hAnsi="標楷體"/>
        </w:rPr>
        <w:br w:type="page"/>
      </w:r>
      <w:r w:rsidR="00FA15A4" w:rsidRPr="00151423">
        <w:rPr>
          <w:rFonts w:ascii="標楷體" w:eastAsia="標楷體" w:hAnsi="標楷體" w:hint="eastAsia"/>
          <w:sz w:val="28"/>
          <w:szCs w:val="28"/>
        </w:rPr>
        <w:lastRenderedPageBreak/>
        <w:t>&lt;5&gt;點選新增，填入【品名】後【存入】，</w:t>
      </w:r>
      <w:r w:rsidR="00FA15A4" w:rsidRPr="00151423">
        <w:rPr>
          <w:rFonts w:ascii="標楷體" w:eastAsia="標楷體" w:hAnsi="標楷體"/>
          <w:sz w:val="28"/>
          <w:szCs w:val="28"/>
        </w:rPr>
        <w:t>若需填寫多</w:t>
      </w:r>
      <w:r w:rsidR="00FA15A4" w:rsidRPr="00151423">
        <w:rPr>
          <w:rFonts w:ascii="標楷體" w:eastAsia="標楷體" w:hAnsi="標楷體" w:hint="eastAsia"/>
          <w:sz w:val="28"/>
          <w:szCs w:val="28"/>
        </w:rPr>
        <w:t>項品名</w:t>
      </w:r>
      <w:r w:rsidR="00FA15A4" w:rsidRPr="00151423">
        <w:rPr>
          <w:rFonts w:ascii="標楷體" w:eastAsia="標楷體" w:hAnsi="標楷體"/>
          <w:sz w:val="28"/>
          <w:szCs w:val="28"/>
        </w:rPr>
        <w:t>，可點選【確定並儲存】將資料存入，並停留於目前視窗，以便持續編輯。</w:t>
      </w:r>
    </w:p>
    <w:p w:rsidR="00FA15A4" w:rsidRDefault="0097499E" w:rsidP="00AC631C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895975" cy="5819775"/>
            <wp:effectExtent l="0" t="0" r="0" b="0"/>
            <wp:docPr id="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3A" w:rsidRDefault="00E47A3A" w:rsidP="00AC631C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</w:p>
    <w:p w:rsidR="00F104A3" w:rsidRPr="00A67F0E" w:rsidRDefault="00F104A3" w:rsidP="00AC631C">
      <w:pPr>
        <w:pStyle w:val="-d"/>
        <w:snapToGrid w:val="0"/>
        <w:ind w:left="1080"/>
        <w:jc w:val="left"/>
        <w:rPr>
          <w:rFonts w:ascii="標楷體" w:eastAsia="標楷體" w:hAnsi="標楷體" w:hint="eastAsia"/>
          <w:noProof/>
        </w:rPr>
      </w:pPr>
    </w:p>
    <w:p w:rsidR="004B1F90" w:rsidRPr="00151423" w:rsidRDefault="00F104A3" w:rsidP="00AC631C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4B1F90" w:rsidRPr="00151423">
        <w:rPr>
          <w:rFonts w:ascii="標楷體" w:eastAsia="標楷體" w:hAnsi="標楷體" w:hint="eastAsia"/>
          <w:sz w:val="28"/>
          <w:szCs w:val="28"/>
        </w:rPr>
        <w:lastRenderedPageBreak/>
        <w:t>&lt;6&gt;點選新增，填入【受款人】</w:t>
      </w:r>
    </w:p>
    <w:p w:rsidR="004B1F90" w:rsidRDefault="0097499E" w:rsidP="00AC631C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876925" cy="5838825"/>
            <wp:effectExtent l="0" t="0" r="0" b="0"/>
            <wp:docPr id="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3A" w:rsidRDefault="00E47A3A" w:rsidP="00AC631C">
      <w:pPr>
        <w:pStyle w:val="-d"/>
        <w:snapToGrid w:val="0"/>
        <w:ind w:left="1080"/>
        <w:jc w:val="left"/>
        <w:rPr>
          <w:rFonts w:ascii="標楷體" w:eastAsia="標楷體" w:hAnsi="標楷體"/>
        </w:rPr>
      </w:pPr>
    </w:p>
    <w:p w:rsidR="00F104A3" w:rsidRPr="00A67F0E" w:rsidRDefault="00F104A3" w:rsidP="00AC631C">
      <w:pPr>
        <w:pStyle w:val="-d"/>
        <w:snapToGrid w:val="0"/>
        <w:ind w:left="1080"/>
        <w:jc w:val="left"/>
        <w:rPr>
          <w:rFonts w:ascii="標楷體" w:eastAsia="標楷體" w:hAnsi="標楷體" w:hint="eastAsia"/>
        </w:rPr>
      </w:pPr>
    </w:p>
    <w:p w:rsidR="00AC631C" w:rsidRPr="00151423" w:rsidRDefault="00F104A3" w:rsidP="00AC631C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AC631C" w:rsidRPr="00151423">
        <w:rPr>
          <w:rFonts w:ascii="標楷體" w:eastAsia="標楷體" w:hAnsi="標楷體" w:hint="eastAsia"/>
          <w:sz w:val="28"/>
          <w:szCs w:val="28"/>
        </w:rPr>
        <w:lastRenderedPageBreak/>
        <w:t>&lt;</w:t>
      </w:r>
      <w:r w:rsidR="004B1F90" w:rsidRPr="00151423">
        <w:rPr>
          <w:rFonts w:ascii="標楷體" w:eastAsia="標楷體" w:hAnsi="標楷體" w:hint="eastAsia"/>
          <w:sz w:val="28"/>
          <w:szCs w:val="28"/>
        </w:rPr>
        <w:t>7</w:t>
      </w:r>
      <w:r w:rsidR="00AC631C" w:rsidRPr="00151423">
        <w:rPr>
          <w:rFonts w:ascii="標楷體" w:eastAsia="標楷體" w:hAnsi="標楷體" w:hint="eastAsia"/>
          <w:sz w:val="28"/>
          <w:szCs w:val="28"/>
        </w:rPr>
        <w:t>&gt;【</w:t>
      </w:r>
      <w:r w:rsidR="004B1F90" w:rsidRPr="00151423">
        <w:rPr>
          <w:rFonts w:ascii="標楷體" w:eastAsia="標楷體" w:hAnsi="標楷體" w:hint="eastAsia"/>
          <w:sz w:val="28"/>
          <w:szCs w:val="28"/>
        </w:rPr>
        <w:t>列</w:t>
      </w:r>
      <w:r w:rsidR="00AC631C" w:rsidRPr="00151423">
        <w:rPr>
          <w:rFonts w:ascii="標楷體" w:eastAsia="標楷體" w:hAnsi="標楷體" w:hint="eastAsia"/>
          <w:sz w:val="28"/>
          <w:szCs w:val="28"/>
        </w:rPr>
        <w:t>印】</w:t>
      </w:r>
    </w:p>
    <w:p w:rsidR="004B1F90" w:rsidRPr="00A67F0E" w:rsidRDefault="0097499E" w:rsidP="00AC631C">
      <w:pPr>
        <w:pStyle w:val="-d"/>
        <w:snapToGrid w:val="0"/>
        <w:ind w:left="1080"/>
        <w:jc w:val="left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886450" cy="7429500"/>
            <wp:effectExtent l="0" t="0" r="0" b="0"/>
            <wp:docPr id="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1C" w:rsidRPr="00A67F0E" w:rsidRDefault="00AC631C" w:rsidP="00AC631C">
      <w:pPr>
        <w:pStyle w:val="-d"/>
        <w:snapToGrid w:val="0"/>
        <w:ind w:left="108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rPr>
          <w:rFonts w:ascii="標楷體" w:eastAsia="標楷體" w:hAnsi="標楷體" w:hint="eastAsia"/>
        </w:rPr>
      </w:pPr>
    </w:p>
    <w:p w:rsidR="00AC631C" w:rsidRPr="00A67F0E" w:rsidRDefault="00AC631C" w:rsidP="00C809D0">
      <w:pPr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</w:rPr>
        <w:br w:type="page"/>
      </w:r>
    </w:p>
    <w:p w:rsidR="00AC631C" w:rsidRPr="00151423" w:rsidRDefault="00B13386" w:rsidP="00AC631C">
      <w:pPr>
        <w:pStyle w:val="-d"/>
        <w:snapToGrid w:val="0"/>
        <w:ind w:leftChars="200" w:left="900" w:hangingChars="150" w:hanging="420"/>
        <w:jc w:val="left"/>
        <w:rPr>
          <w:rFonts w:ascii="標楷體" w:eastAsia="標楷體" w:hAnsi="標楷體" w:hint="eastAsia"/>
          <w:b/>
          <w:sz w:val="28"/>
          <w:szCs w:val="28"/>
        </w:rPr>
      </w:pPr>
      <w:r w:rsidRPr="00151423">
        <w:rPr>
          <w:rFonts w:ascii="標楷體" w:eastAsia="標楷體" w:hAnsi="標楷體" w:hint="eastAsia"/>
          <w:b/>
          <w:sz w:val="28"/>
          <w:szCs w:val="28"/>
        </w:rPr>
        <w:t>●</w:t>
      </w:r>
      <w:r w:rsidR="00AC631C" w:rsidRPr="00151423">
        <w:rPr>
          <w:rFonts w:ascii="標楷體" w:eastAsia="標楷體" w:hAnsi="標楷體" w:hint="eastAsia"/>
          <w:b/>
          <w:sz w:val="28"/>
          <w:szCs w:val="28"/>
        </w:rPr>
        <w:t>預借轉正、歸墊時</w:t>
      </w:r>
    </w:p>
    <w:p w:rsidR="00AC631C" w:rsidRDefault="00AC631C" w:rsidP="00AC631C">
      <w:pPr>
        <w:pStyle w:val="-d"/>
        <w:snapToGrid w:val="0"/>
        <w:ind w:left="360" w:hangingChars="150" w:hanging="360"/>
        <w:jc w:val="center"/>
        <w:rPr>
          <w:rFonts w:ascii="標楷體" w:eastAsia="標楷體" w:hAnsi="標楷體"/>
        </w:rPr>
      </w:pPr>
    </w:p>
    <w:p w:rsidR="00151423" w:rsidRPr="00A67F0E" w:rsidRDefault="00151423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</w:rPr>
        <w:t>（預借轉正、歸墊時）</w:t>
      </w: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57150</wp:posOffset>
                </wp:positionV>
                <wp:extent cx="1295400" cy="594995"/>
                <wp:effectExtent l="6985" t="10160" r="12065" b="13970"/>
                <wp:wrapNone/>
                <wp:docPr id="11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0110B1" w:rsidRDefault="00B37408" w:rsidP="00AC631C"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0110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申請人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於【網路請購系統】執行該筆請購案之核銷作業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78" style="position:absolute;left:0;text-align:left;margin-left:228pt;margin-top:4.5pt;width:102pt;height:46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">
                <v:textbox>
                  <w:txbxContent>
                    <w:p w:rsidR="00B37408" w:rsidRPr="000110B1" w:rsidRDefault="00B37408" w:rsidP="00AC631C"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  <w:r w:rsidRPr="000110B1">
                        <w:rPr>
                          <w:rFonts w:hint="eastAsia"/>
                          <w:sz w:val="18"/>
                          <w:szCs w:val="18"/>
                        </w:rPr>
                        <w:t>申請人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於【網路請購系統】執行該筆請購案之核銷作業</w:t>
                      </w:r>
                    </w:p>
                  </w:txbxContent>
                </v:textbox>
              </v:rect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37465</wp:posOffset>
                </wp:positionV>
                <wp:extent cx="488315" cy="1714500"/>
                <wp:effectExtent l="6985" t="55245" r="9525" b="11430"/>
                <wp:wrapNone/>
                <wp:docPr id="114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1714500"/>
                        </a:xfrm>
                        <a:custGeom>
                          <a:avLst/>
                          <a:gdLst>
                            <a:gd name="T0" fmla="*/ 0 w 649"/>
                            <a:gd name="T1" fmla="*/ 1260 h 1262"/>
                            <a:gd name="T2" fmla="*/ 649 w 649"/>
                            <a:gd name="T3" fmla="*/ 1262 h 1262"/>
                            <a:gd name="T4" fmla="*/ 649 w 649"/>
                            <a:gd name="T5" fmla="*/ 2 h 1262"/>
                            <a:gd name="T6" fmla="*/ 120 w 649"/>
                            <a:gd name="T7" fmla="*/ 0 h 1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49" h="1262">
                              <a:moveTo>
                                <a:pt x="0" y="1260"/>
                              </a:moveTo>
                              <a:lnTo>
                                <a:pt x="649" y="1262"/>
                              </a:lnTo>
                              <a:lnTo>
                                <a:pt x="649" y="2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E3756" id="Freeform 268" o:spid="_x0000_s1026" style="position:absolute;margin-left:324pt;margin-top:2.95pt;width:38.45pt;height:1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9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" path="m,1260r649,2l649,2,120,e" filled="f">
                <v:stroke endarrow="block"/>
                <v:path arrowok="t" o:connecttype="custom" o:connectlocs="0,1711783;488315,1714500;488315,2717;90289,0" o:connectangles="0,0,0,0"/>
              </v:shape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98425</wp:posOffset>
                </wp:positionV>
                <wp:extent cx="0" cy="228600"/>
                <wp:effectExtent l="54610" t="7620" r="59690" b="20955"/>
                <wp:wrapNone/>
                <wp:docPr id="113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18828" id="Line 267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7.75pt" to="276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">
                <v:stroke endarrow="block"/>
              </v:lin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128270</wp:posOffset>
                </wp:positionV>
                <wp:extent cx="1524000" cy="386715"/>
                <wp:effectExtent l="6985" t="7620" r="12065" b="5715"/>
                <wp:wrapNone/>
                <wp:docPr id="112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Default="00B37408" w:rsidP="00AC631C">
                            <w:pPr>
                              <w:spacing w:line="20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選擇轉正：填入轉正金額</w:t>
                            </w:r>
                          </w:p>
                          <w:p w:rsidR="00B37408" w:rsidRPr="000110B1" w:rsidRDefault="00B37408" w:rsidP="00AC631C"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選擇歸墊：填入歸墊金額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79" style="position:absolute;left:0;text-align:left;margin-left:222pt;margin-top:10.1pt;width:120pt;height:30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">
                <v:textbox>
                  <w:txbxContent>
                    <w:p w:rsidR="00B37408" w:rsidRDefault="00B37408" w:rsidP="00AC631C">
                      <w:pPr>
                        <w:spacing w:line="20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選擇轉正：填入轉正金額</w:t>
                      </w:r>
                    </w:p>
                    <w:p w:rsidR="00B37408" w:rsidRPr="000110B1" w:rsidRDefault="00B37408" w:rsidP="00AC631C"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選擇歸墊：填入歸墊金額</w:t>
                      </w:r>
                    </w:p>
                  </w:txbxContent>
                </v:textbox>
              </v:rect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spacing w:line="180" w:lineRule="exact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74930</wp:posOffset>
                </wp:positionV>
                <wp:extent cx="0" cy="228600"/>
                <wp:effectExtent l="54610" t="7620" r="59690" b="20955"/>
                <wp:wrapNone/>
                <wp:docPr id="111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94D91" id="Line 271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5.9pt" to="276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">
                <v:stroke endarrow="block"/>
              </v:lin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189230</wp:posOffset>
                </wp:positionV>
                <wp:extent cx="1219200" cy="914400"/>
                <wp:effectExtent l="16510" t="17145" r="21590" b="11430"/>
                <wp:wrapNone/>
                <wp:docPr id="110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144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0110B1" w:rsidRDefault="00B37408" w:rsidP="00AC631C">
                            <w:pPr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0110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會計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開分錄傳票沖銷暫付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" o:spid="_x0000_s1080" type="#_x0000_t110" style="position:absolute;left:0;text-align:left;margin-left:228pt;margin-top:14.9pt;width:96pt;height:1in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">
                <v:textbox>
                  <w:txbxContent>
                    <w:p w:rsidR="00B37408" w:rsidRPr="000110B1" w:rsidRDefault="00B37408" w:rsidP="00AC631C">
                      <w:pPr>
                        <w:spacing w:line="180" w:lineRule="exact"/>
                        <w:rPr>
                          <w:sz w:val="18"/>
                          <w:szCs w:val="18"/>
                        </w:rPr>
                      </w:pPr>
                      <w:r w:rsidRPr="000110B1">
                        <w:rPr>
                          <w:rFonts w:hint="eastAsia"/>
                          <w:sz w:val="18"/>
                          <w:szCs w:val="18"/>
                        </w:rPr>
                        <w:t>會計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開分錄傳票沖銷暫付</w:t>
                      </w:r>
                    </w:p>
                  </w:txbxContent>
                </v:textbox>
              </v:shap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105410</wp:posOffset>
                </wp:positionV>
                <wp:extent cx="228600" cy="330835"/>
                <wp:effectExtent l="0" t="0" r="2540" b="4445"/>
                <wp:wrapNone/>
                <wp:docPr id="10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08" w:rsidRPr="003829C7" w:rsidRDefault="00B37408" w:rsidP="00AC631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829C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81" style="position:absolute;left:0;text-align:left;margin-left:330pt;margin-top:8.3pt;width:18pt;height:26.0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" stroked="f">
                <v:textbox>
                  <w:txbxContent>
                    <w:p w:rsidR="00B37408" w:rsidRPr="003829C7" w:rsidRDefault="00B37408" w:rsidP="00AC631C">
                      <w:pPr>
                        <w:rPr>
                          <w:sz w:val="18"/>
                          <w:szCs w:val="18"/>
                        </w:rPr>
                      </w:pPr>
                      <w:r w:rsidRPr="003829C7"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rect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</w:p>
    <w:p w:rsidR="00AC631C" w:rsidRDefault="00AC631C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/>
        </w:rPr>
      </w:pPr>
    </w:p>
    <w:p w:rsidR="00151423" w:rsidRPr="00A67F0E" w:rsidRDefault="00151423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</w:p>
    <w:p w:rsidR="00AC631C" w:rsidRPr="00151423" w:rsidRDefault="00AC631C" w:rsidP="00AC631C">
      <w:pPr>
        <w:pStyle w:val="-d"/>
        <w:numPr>
          <w:ilvl w:val="0"/>
          <w:numId w:val="3"/>
        </w:numPr>
        <w:snapToGrid w:val="0"/>
        <w:jc w:val="left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網路請購操作程序</w:t>
      </w:r>
    </w:p>
    <w:p w:rsidR="00DE4154" w:rsidRPr="00151423" w:rsidRDefault="00AC631C" w:rsidP="00AC631C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&lt;1&gt;</w:t>
      </w:r>
      <w:r w:rsidR="00DE4154" w:rsidRPr="00151423">
        <w:rPr>
          <w:rFonts w:ascii="標楷體" w:eastAsia="標楷體" w:hAnsi="標楷體" w:hint="eastAsia"/>
          <w:sz w:val="28"/>
          <w:szCs w:val="28"/>
        </w:rPr>
        <w:t>轉正核銷</w:t>
      </w:r>
    </w:p>
    <w:p w:rsidR="00AC631C" w:rsidRPr="00151423" w:rsidRDefault="007748F2" w:rsidP="00AC631C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申請人於【請購系統】</w:t>
      </w:r>
      <w:r w:rsidRPr="00151423">
        <w:rPr>
          <w:rFonts w:ascii="標楷體" w:eastAsia="標楷體" w:hAnsi="標楷體"/>
          <w:sz w:val="28"/>
          <w:szCs w:val="28"/>
        </w:rPr>
        <w:sym w:font="Wingdings" w:char="F0E0"/>
      </w:r>
      <w:r w:rsidRPr="00151423">
        <w:rPr>
          <w:rFonts w:ascii="標楷體" w:eastAsia="標楷體" w:hAnsi="標楷體" w:hint="eastAsia"/>
          <w:sz w:val="28"/>
          <w:szCs w:val="28"/>
        </w:rPr>
        <w:t>各購案類型下找出該筆會計已審購案。點選【核銷】</w:t>
      </w:r>
      <w:r w:rsidRPr="00151423">
        <w:rPr>
          <w:rFonts w:ascii="標楷體" w:eastAsia="標楷體" w:hAnsi="標楷體"/>
          <w:sz w:val="28"/>
          <w:szCs w:val="28"/>
        </w:rPr>
        <w:sym w:font="Wingdings" w:char="F0E0"/>
      </w:r>
      <w:r w:rsidRPr="00151423">
        <w:rPr>
          <w:rFonts w:ascii="標楷體" w:eastAsia="標楷體" w:hAnsi="標楷體" w:hint="eastAsia"/>
          <w:sz w:val="28"/>
          <w:szCs w:val="28"/>
        </w:rPr>
        <w:t>選擇【轉正核銷】</w:t>
      </w:r>
      <w:r w:rsidRPr="00151423">
        <w:rPr>
          <w:rFonts w:ascii="標楷體" w:eastAsia="標楷體" w:hAnsi="標楷體"/>
          <w:sz w:val="28"/>
          <w:szCs w:val="28"/>
        </w:rPr>
        <w:sym w:font="Wingdings" w:char="F0E0"/>
      </w:r>
      <w:r w:rsidRPr="00151423">
        <w:rPr>
          <w:rFonts w:ascii="標楷體" w:eastAsia="標楷體" w:hAnsi="標楷體" w:hint="eastAsia"/>
          <w:sz w:val="28"/>
          <w:szCs w:val="28"/>
        </w:rPr>
        <w:t>【輸入核銷金額】</w:t>
      </w:r>
      <w:r w:rsidRPr="00151423">
        <w:rPr>
          <w:rFonts w:ascii="標楷體" w:eastAsia="標楷體" w:hAnsi="標楷體"/>
          <w:sz w:val="28"/>
          <w:szCs w:val="28"/>
        </w:rPr>
        <w:sym w:font="Wingdings" w:char="F0E0"/>
      </w:r>
      <w:r w:rsidRPr="00151423">
        <w:rPr>
          <w:rFonts w:ascii="標楷體" w:eastAsia="標楷體" w:hAnsi="標楷體" w:hint="eastAsia"/>
          <w:sz w:val="28"/>
          <w:szCs w:val="28"/>
        </w:rPr>
        <w:t>編輯【受款人】</w:t>
      </w:r>
    </w:p>
    <w:p w:rsidR="007748F2" w:rsidRPr="00A67F0E" w:rsidRDefault="0097499E" w:rsidP="00AC631C">
      <w:pPr>
        <w:pStyle w:val="-d"/>
        <w:snapToGrid w:val="0"/>
        <w:ind w:left="1080"/>
        <w:jc w:val="left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848350" cy="4629150"/>
            <wp:effectExtent l="0" t="0" r="0" b="0"/>
            <wp:docPr id="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1C" w:rsidRPr="00A67F0E" w:rsidRDefault="00AC631C" w:rsidP="00AC631C">
      <w:pPr>
        <w:rPr>
          <w:rFonts w:ascii="標楷體" w:eastAsia="標楷體" w:hAnsi="標楷體" w:hint="eastAsia"/>
        </w:rPr>
      </w:pPr>
    </w:p>
    <w:p w:rsidR="00AC631C" w:rsidRPr="00151423" w:rsidRDefault="00AC631C" w:rsidP="00E47A3A">
      <w:pPr>
        <w:rPr>
          <w:rFonts w:ascii="標楷體" w:eastAsia="標楷體" w:hAnsi="標楷體" w:hint="eastAsia"/>
          <w:sz w:val="28"/>
          <w:szCs w:val="28"/>
        </w:rPr>
      </w:pPr>
      <w:r w:rsidRPr="00A67F0E">
        <w:rPr>
          <w:rFonts w:ascii="標楷體" w:eastAsia="標楷體" w:hAnsi="標楷體"/>
        </w:rPr>
        <w:br w:type="page"/>
      </w:r>
      <w:r w:rsidR="00E47A3A">
        <w:rPr>
          <w:rFonts w:ascii="標楷體" w:eastAsia="標楷體" w:hAnsi="標楷體" w:hint="eastAsia"/>
        </w:rPr>
        <w:lastRenderedPageBreak/>
        <w:t xml:space="preserve">       </w:t>
      </w:r>
      <w:r w:rsidR="00E47A3A" w:rsidRPr="00151423">
        <w:rPr>
          <w:rFonts w:ascii="標楷體" w:eastAsia="標楷體" w:hAnsi="標楷體" w:hint="eastAsia"/>
          <w:sz w:val="28"/>
          <w:szCs w:val="28"/>
        </w:rPr>
        <w:t xml:space="preserve">  </w:t>
      </w:r>
      <w:r w:rsidRPr="00151423">
        <w:rPr>
          <w:rFonts w:ascii="標楷體" w:eastAsia="標楷體" w:hAnsi="標楷體" w:hint="eastAsia"/>
          <w:sz w:val="28"/>
          <w:szCs w:val="28"/>
        </w:rPr>
        <w:t>&lt;2&gt;</w:t>
      </w:r>
      <w:r w:rsidR="007748F2" w:rsidRPr="00151423">
        <w:rPr>
          <w:rFonts w:ascii="標楷體" w:eastAsia="標楷體" w:hAnsi="標楷體" w:hint="eastAsia"/>
          <w:sz w:val="28"/>
          <w:szCs w:val="28"/>
        </w:rPr>
        <w:t xml:space="preserve"> 【列印】</w:t>
      </w:r>
    </w:p>
    <w:p w:rsidR="00AC631C" w:rsidRPr="00A67F0E" w:rsidRDefault="0097499E" w:rsidP="00AC631C">
      <w:pPr>
        <w:pStyle w:val="-d"/>
        <w:snapToGrid w:val="0"/>
        <w:ind w:left="1080"/>
        <w:jc w:val="left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886450" cy="7858125"/>
            <wp:effectExtent l="0" t="0" r="0" b="0"/>
            <wp:docPr id="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1C" w:rsidRDefault="00AC631C" w:rsidP="00AC631C">
      <w:pPr>
        <w:pStyle w:val="-d"/>
        <w:snapToGrid w:val="0"/>
        <w:ind w:left="1080"/>
        <w:jc w:val="left"/>
        <w:rPr>
          <w:rFonts w:ascii="標楷體" w:eastAsia="標楷體" w:hAnsi="標楷體"/>
        </w:rPr>
      </w:pPr>
    </w:p>
    <w:p w:rsidR="00E47A3A" w:rsidRDefault="00E47A3A" w:rsidP="00AC631C">
      <w:pPr>
        <w:pStyle w:val="-d"/>
        <w:snapToGrid w:val="0"/>
        <w:ind w:left="1080"/>
        <w:jc w:val="left"/>
        <w:rPr>
          <w:rFonts w:ascii="標楷體" w:eastAsia="標楷體" w:hAnsi="標楷體"/>
        </w:rPr>
      </w:pPr>
    </w:p>
    <w:p w:rsidR="00E47A3A" w:rsidRDefault="00E47A3A" w:rsidP="00AC631C">
      <w:pPr>
        <w:pStyle w:val="-d"/>
        <w:snapToGrid w:val="0"/>
        <w:ind w:left="1080"/>
        <w:jc w:val="left"/>
        <w:rPr>
          <w:rFonts w:ascii="標楷體" w:eastAsia="標楷體" w:hAnsi="標楷體"/>
        </w:rPr>
      </w:pPr>
    </w:p>
    <w:p w:rsidR="00E47A3A" w:rsidRDefault="00E47A3A" w:rsidP="00AC631C">
      <w:pPr>
        <w:pStyle w:val="-d"/>
        <w:snapToGrid w:val="0"/>
        <w:ind w:left="1080"/>
        <w:jc w:val="left"/>
        <w:rPr>
          <w:rFonts w:ascii="標楷體" w:eastAsia="標楷體" w:hAnsi="標楷體"/>
        </w:rPr>
      </w:pPr>
    </w:p>
    <w:p w:rsidR="00E47A3A" w:rsidRDefault="00E47A3A" w:rsidP="00AC631C">
      <w:pPr>
        <w:pStyle w:val="-d"/>
        <w:snapToGrid w:val="0"/>
        <w:ind w:left="1080"/>
        <w:jc w:val="left"/>
        <w:rPr>
          <w:rFonts w:ascii="標楷體" w:eastAsia="標楷體" w:hAnsi="標楷體"/>
        </w:rPr>
      </w:pPr>
    </w:p>
    <w:p w:rsidR="00E47A3A" w:rsidRPr="00A67F0E" w:rsidRDefault="00E47A3A" w:rsidP="00AC631C">
      <w:pPr>
        <w:pStyle w:val="-d"/>
        <w:snapToGrid w:val="0"/>
        <w:ind w:left="1080"/>
        <w:jc w:val="left"/>
        <w:rPr>
          <w:rFonts w:ascii="標楷體" w:eastAsia="標楷體" w:hAnsi="標楷體" w:hint="eastAsia"/>
        </w:rPr>
      </w:pPr>
    </w:p>
    <w:p w:rsidR="00DE4154" w:rsidRPr="00151423" w:rsidRDefault="00DE4154" w:rsidP="00DE4154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&lt;3&gt;歸墊核銷</w:t>
      </w:r>
    </w:p>
    <w:p w:rsidR="00AC631C" w:rsidRPr="00151423" w:rsidRDefault="00DE4154" w:rsidP="00DE4154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申請人於【請購系統】</w:t>
      </w:r>
      <w:r w:rsidRPr="00151423">
        <w:rPr>
          <w:rFonts w:ascii="標楷體" w:eastAsia="標楷體" w:hAnsi="標楷體"/>
          <w:sz w:val="28"/>
          <w:szCs w:val="28"/>
        </w:rPr>
        <w:sym w:font="Wingdings" w:char="F0E0"/>
      </w:r>
      <w:r w:rsidRPr="00151423">
        <w:rPr>
          <w:rFonts w:ascii="標楷體" w:eastAsia="標楷體" w:hAnsi="標楷體" w:hint="eastAsia"/>
          <w:sz w:val="28"/>
          <w:szCs w:val="28"/>
        </w:rPr>
        <w:t>各購案類型下找出該筆會計已審購案。點選【核銷】</w:t>
      </w:r>
      <w:r w:rsidRPr="00151423">
        <w:rPr>
          <w:rFonts w:ascii="標楷體" w:eastAsia="標楷體" w:hAnsi="標楷體"/>
          <w:sz w:val="28"/>
          <w:szCs w:val="28"/>
        </w:rPr>
        <w:sym w:font="Wingdings" w:char="F0E0"/>
      </w:r>
      <w:r w:rsidRPr="00151423">
        <w:rPr>
          <w:rFonts w:ascii="標楷體" w:eastAsia="標楷體" w:hAnsi="標楷體" w:hint="eastAsia"/>
          <w:sz w:val="28"/>
          <w:szCs w:val="28"/>
        </w:rPr>
        <w:t>選擇【歸墊核銷】</w:t>
      </w:r>
      <w:r w:rsidRPr="00151423">
        <w:rPr>
          <w:rFonts w:ascii="標楷體" w:eastAsia="標楷體" w:hAnsi="標楷體"/>
          <w:sz w:val="28"/>
          <w:szCs w:val="28"/>
        </w:rPr>
        <w:sym w:font="Wingdings" w:char="F0E0"/>
      </w:r>
      <w:r w:rsidRPr="00151423">
        <w:rPr>
          <w:rFonts w:ascii="標楷體" w:eastAsia="標楷體" w:hAnsi="標楷體" w:hint="eastAsia"/>
          <w:sz w:val="28"/>
          <w:szCs w:val="28"/>
        </w:rPr>
        <w:t>【輸入計畫歸墊金額】</w:t>
      </w:r>
    </w:p>
    <w:p w:rsidR="00DE4154" w:rsidRPr="00A67F0E" w:rsidRDefault="0097499E" w:rsidP="00DE4154">
      <w:pPr>
        <w:pStyle w:val="-d"/>
        <w:snapToGrid w:val="0"/>
        <w:ind w:left="1080"/>
        <w:jc w:val="left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895975" cy="2362200"/>
            <wp:effectExtent l="0" t="0" r="0" b="0"/>
            <wp:docPr id="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1C" w:rsidRPr="00A67F0E" w:rsidRDefault="00AC631C" w:rsidP="00AC631C">
      <w:pPr>
        <w:pStyle w:val="-d"/>
        <w:snapToGrid w:val="0"/>
        <w:ind w:leftChars="100" w:left="480" w:hangingChars="100" w:hanging="240"/>
        <w:rPr>
          <w:rFonts w:ascii="標楷體" w:eastAsia="標楷體" w:hAnsi="標楷體" w:hint="eastAsia"/>
        </w:rPr>
      </w:pPr>
    </w:p>
    <w:p w:rsidR="00AC631C" w:rsidRPr="00A67F0E" w:rsidRDefault="00AC631C" w:rsidP="00DE4154">
      <w:pPr>
        <w:pStyle w:val="-d"/>
        <w:snapToGrid w:val="0"/>
        <w:jc w:val="left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</w:rPr>
        <w:br w:type="page"/>
      </w:r>
    </w:p>
    <w:p w:rsidR="00AC631C" w:rsidRDefault="0097499E" w:rsidP="00AC631C">
      <w:pPr>
        <w:pStyle w:val="-d"/>
        <w:snapToGrid w:val="0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99060</wp:posOffset>
                </wp:positionV>
                <wp:extent cx="1295400" cy="876300"/>
                <wp:effectExtent l="6985" t="5080" r="12065" b="13970"/>
                <wp:wrapNone/>
                <wp:docPr id="108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0110B1" w:rsidRDefault="00B37408" w:rsidP="00AC631C"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0110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申請人於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Pr="000110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網路請購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系統】填入經費完成購案</w:t>
                            </w:r>
                            <w:r w:rsidRPr="000110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申請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。印出黏貼單，併</w:t>
                            </w:r>
                            <w:r w:rsidR="00FF438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國內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差旅費報告表</w:t>
                            </w:r>
                            <w:r w:rsidR="00FF438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或其他表款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（附件）送會計室</w:t>
                            </w:r>
                          </w:p>
                          <w:p w:rsidR="00B37408" w:rsidRPr="000110B1" w:rsidRDefault="00B37408" w:rsidP="00AC631C"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82" style="position:absolute;left:0;text-align:left;margin-left:228pt;margin-top:7.8pt;width:102pt;height:6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">
                <v:textbox>
                  <w:txbxContent>
                    <w:p w:rsidR="00B37408" w:rsidRPr="000110B1" w:rsidRDefault="00B37408" w:rsidP="00AC631C"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  <w:r w:rsidRPr="000110B1">
                        <w:rPr>
                          <w:rFonts w:hint="eastAsia"/>
                          <w:sz w:val="18"/>
                          <w:szCs w:val="18"/>
                        </w:rPr>
                        <w:t>申請人於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【</w:t>
                      </w:r>
                      <w:r w:rsidRPr="000110B1">
                        <w:rPr>
                          <w:rFonts w:hint="eastAsia"/>
                          <w:sz w:val="18"/>
                          <w:szCs w:val="18"/>
                        </w:rPr>
                        <w:t>網路請購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系統】填入經費完成購案</w:t>
                      </w:r>
                      <w:r w:rsidRPr="000110B1">
                        <w:rPr>
                          <w:rFonts w:hint="eastAsia"/>
                          <w:sz w:val="18"/>
                          <w:szCs w:val="18"/>
                        </w:rPr>
                        <w:t>申請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。印出黏貼單，併</w:t>
                      </w:r>
                      <w:r w:rsidR="00FF4384">
                        <w:rPr>
                          <w:rFonts w:hint="eastAsia"/>
                          <w:sz w:val="18"/>
                          <w:szCs w:val="18"/>
                        </w:rPr>
                        <w:t>國內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差旅費報告表</w:t>
                      </w:r>
                      <w:r w:rsidR="00FF4384">
                        <w:rPr>
                          <w:rFonts w:hint="eastAsia"/>
                          <w:sz w:val="18"/>
                          <w:szCs w:val="18"/>
                        </w:rPr>
                        <w:t>或其他表款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（附件）送會計室</w:t>
                      </w:r>
                    </w:p>
                    <w:p w:rsidR="00B37408" w:rsidRPr="000110B1" w:rsidRDefault="00B37408" w:rsidP="00AC631C"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3386" w:rsidRPr="00151423">
        <w:rPr>
          <w:rFonts w:ascii="標楷體" w:eastAsia="標楷體" w:hAnsi="標楷體" w:hint="eastAsia"/>
          <w:sz w:val="28"/>
          <w:szCs w:val="28"/>
        </w:rPr>
        <w:t>（4）</w:t>
      </w:r>
      <w:r w:rsidR="00AC631C" w:rsidRPr="00151423">
        <w:rPr>
          <w:rFonts w:ascii="標楷體" w:eastAsia="標楷體" w:hAnsi="標楷體" w:hint="eastAsia"/>
          <w:sz w:val="28"/>
          <w:szCs w:val="28"/>
        </w:rPr>
        <w:t>其他：</w:t>
      </w:r>
    </w:p>
    <w:p w:rsidR="00151423" w:rsidRPr="00151423" w:rsidRDefault="00151423" w:rsidP="00AC631C">
      <w:pPr>
        <w:pStyle w:val="-d"/>
        <w:snapToGrid w:val="0"/>
        <w:ind w:leftChars="100" w:left="520" w:hangingChars="100" w:hanging="280"/>
        <w:rPr>
          <w:rFonts w:ascii="標楷體" w:eastAsia="標楷體" w:hAnsi="標楷體" w:hint="eastAsia"/>
          <w:sz w:val="28"/>
          <w:szCs w:val="28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left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149860</wp:posOffset>
                </wp:positionV>
                <wp:extent cx="412115" cy="1576705"/>
                <wp:effectExtent l="6985" t="59690" r="9525" b="11430"/>
                <wp:wrapNone/>
                <wp:docPr id="107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1576705"/>
                        </a:xfrm>
                        <a:custGeom>
                          <a:avLst/>
                          <a:gdLst>
                            <a:gd name="T0" fmla="*/ 0 w 649"/>
                            <a:gd name="T1" fmla="*/ 1260 h 1262"/>
                            <a:gd name="T2" fmla="*/ 649 w 649"/>
                            <a:gd name="T3" fmla="*/ 1262 h 1262"/>
                            <a:gd name="T4" fmla="*/ 649 w 649"/>
                            <a:gd name="T5" fmla="*/ 2 h 1262"/>
                            <a:gd name="T6" fmla="*/ 120 w 649"/>
                            <a:gd name="T7" fmla="*/ 0 h 1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49" h="1262">
                              <a:moveTo>
                                <a:pt x="0" y="1260"/>
                              </a:moveTo>
                              <a:lnTo>
                                <a:pt x="649" y="1262"/>
                              </a:lnTo>
                              <a:lnTo>
                                <a:pt x="649" y="2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A5B3E" id="Freeform 302" o:spid="_x0000_s1026" style="position:absolute;margin-left:324pt;margin-top:11.8pt;width:32.45pt;height:124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9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" path="m,1260r649,2l649,2,120,e" filled="f">
                <v:stroke endarrow="block"/>
                <v:path arrowok="t" o:connecttype="custom" o:connectlocs="0,1574206;412115,1576705;412115,2499;76200,0" o:connectangles="0,0,0,0"/>
              </v:shape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182245</wp:posOffset>
                </wp:positionV>
                <wp:extent cx="0" cy="600075"/>
                <wp:effectExtent l="54610" t="12065" r="59690" b="16510"/>
                <wp:wrapNone/>
                <wp:docPr id="106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0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2BAC1" id="Line 30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14.35pt" to="276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">
                <v:stroke endarrow="block"/>
              </v:line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spacing w:line="180" w:lineRule="exact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66040</wp:posOffset>
                </wp:positionV>
                <wp:extent cx="1219200" cy="1035685"/>
                <wp:effectExtent l="16510" t="14605" r="21590" b="6985"/>
                <wp:wrapNone/>
                <wp:docPr id="105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03568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223D74" w:rsidRDefault="00B37408" w:rsidP="00AC631C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223D7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會計於【會計管理系統】審核及開傳票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" o:spid="_x0000_s1083" type="#_x0000_t110" style="position:absolute;left:0;text-align:left;margin-left:228pt;margin-top:5.2pt;width:96pt;height:81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">
                <v:textbox>
                  <w:txbxContent>
                    <w:p w:rsidR="00B37408" w:rsidRPr="00223D74" w:rsidRDefault="00B37408" w:rsidP="00AC631C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223D74">
                        <w:rPr>
                          <w:rFonts w:hint="eastAsia"/>
                          <w:sz w:val="16"/>
                          <w:szCs w:val="16"/>
                        </w:rPr>
                        <w:t>會計於【會計管理系統】審核及開傳票</w:t>
                      </w:r>
                    </w:p>
                  </w:txbxContent>
                </v:textbox>
              </v:shape>
            </w:pict>
          </mc:Fallback>
        </mc:AlternateContent>
      </w: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66040</wp:posOffset>
                </wp:positionV>
                <wp:extent cx="228600" cy="330835"/>
                <wp:effectExtent l="0" t="0" r="2540" b="0"/>
                <wp:wrapNone/>
                <wp:docPr id="104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08" w:rsidRPr="003829C7" w:rsidRDefault="00B37408" w:rsidP="00AC631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829C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84" style="position:absolute;left:0;text-align:left;margin-left:330pt;margin-top:5.2pt;width:18pt;height:26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" stroked="f">
                <v:textbox>
                  <w:txbxContent>
                    <w:p w:rsidR="00B37408" w:rsidRPr="003829C7" w:rsidRDefault="00B37408" w:rsidP="00AC631C">
                      <w:pPr>
                        <w:rPr>
                          <w:sz w:val="18"/>
                          <w:szCs w:val="18"/>
                        </w:rPr>
                      </w:pPr>
                      <w:r w:rsidRPr="003829C7"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rect>
            </w:pict>
          </mc:Fallback>
        </mc:AlternateContent>
      </w: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AC631C" w:rsidRPr="00A67F0E" w:rsidRDefault="0097499E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73025</wp:posOffset>
                </wp:positionV>
                <wp:extent cx="228600" cy="267970"/>
                <wp:effectExtent l="0" t="0" r="2540" b="3175"/>
                <wp:wrapNone/>
                <wp:docPr id="103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08" w:rsidRPr="003829C7" w:rsidRDefault="00B37408" w:rsidP="00AC631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85" style="position:absolute;left:0;text-align:left;margin-left:282pt;margin-top:5.75pt;width:18pt;height:21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yJugIAALs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" filled="f" stroked="f">
                <v:textbox>
                  <w:txbxContent>
                    <w:p w:rsidR="00B37408" w:rsidRPr="003829C7" w:rsidRDefault="00B37408" w:rsidP="00AC631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rect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110490</wp:posOffset>
                </wp:positionV>
                <wp:extent cx="0" cy="228600"/>
                <wp:effectExtent l="54610" t="12065" r="59690" b="16510"/>
                <wp:wrapNone/>
                <wp:docPr id="102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7CF73" id="Line 304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8.7pt" to="276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EVBKwIAAE0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">
                <v:stroke endarrow="block"/>
              </v:line>
            </w:pict>
          </mc:Fallback>
        </mc:AlternateContent>
      </w:r>
    </w:p>
    <w:p w:rsidR="00AC631C" w:rsidRPr="00A67F0E" w:rsidRDefault="0097499E" w:rsidP="00AC631C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140970</wp:posOffset>
                </wp:positionV>
                <wp:extent cx="1219200" cy="228600"/>
                <wp:effectExtent l="6985" t="12065" r="12065" b="6985"/>
                <wp:wrapNone/>
                <wp:docPr id="101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08" w:rsidRPr="000110B1" w:rsidRDefault="00B37408" w:rsidP="00AC631C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出納付款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86" style="position:absolute;left:0;text-align:left;margin-left:228pt;margin-top:11.1pt;width:96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">
                <v:textbox>
                  <w:txbxContent>
                    <w:p w:rsidR="00B37408" w:rsidRPr="000110B1" w:rsidRDefault="00B37408" w:rsidP="00AC631C"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出納付款</w:t>
                      </w:r>
                    </w:p>
                  </w:txbxContent>
                </v:textbox>
              </v:rect>
            </w:pict>
          </mc:Fallback>
        </mc:AlternateContent>
      </w:r>
    </w:p>
    <w:p w:rsidR="00AC631C" w:rsidRDefault="00AC631C" w:rsidP="00AC631C">
      <w:pPr>
        <w:pStyle w:val="-d"/>
        <w:snapToGrid w:val="0"/>
        <w:ind w:leftChars="100" w:left="480" w:hangingChars="100" w:hanging="240"/>
        <w:rPr>
          <w:rFonts w:ascii="標楷體" w:eastAsia="標楷體" w:hAnsi="標楷體"/>
        </w:rPr>
      </w:pPr>
    </w:p>
    <w:p w:rsidR="00F104A3" w:rsidRDefault="00F104A3" w:rsidP="00AC631C">
      <w:pPr>
        <w:pStyle w:val="-d"/>
        <w:snapToGrid w:val="0"/>
        <w:ind w:leftChars="100" w:left="480" w:hangingChars="100" w:hanging="240"/>
        <w:rPr>
          <w:rFonts w:ascii="標楷體" w:eastAsia="標楷體" w:hAnsi="標楷體"/>
        </w:rPr>
      </w:pPr>
    </w:p>
    <w:p w:rsidR="00F104A3" w:rsidRDefault="00F104A3" w:rsidP="00AC631C">
      <w:pPr>
        <w:pStyle w:val="-d"/>
        <w:snapToGrid w:val="0"/>
        <w:ind w:leftChars="100" w:left="480" w:hangingChars="100" w:hanging="240"/>
        <w:rPr>
          <w:rFonts w:ascii="標楷體" w:eastAsia="標楷體" w:hAnsi="標楷體"/>
        </w:rPr>
      </w:pPr>
    </w:p>
    <w:p w:rsidR="00F104A3" w:rsidRDefault="00F104A3" w:rsidP="00AC631C">
      <w:pPr>
        <w:pStyle w:val="-d"/>
        <w:snapToGrid w:val="0"/>
        <w:ind w:leftChars="100" w:left="480" w:hangingChars="100" w:hanging="240"/>
        <w:rPr>
          <w:rFonts w:ascii="標楷體" w:eastAsia="標楷體" w:hAnsi="標楷體" w:hint="eastAsia"/>
        </w:rPr>
      </w:pPr>
    </w:p>
    <w:p w:rsidR="00151423" w:rsidRPr="00A67F0E" w:rsidRDefault="00151423" w:rsidP="00AC631C">
      <w:pPr>
        <w:pStyle w:val="-d"/>
        <w:snapToGrid w:val="0"/>
        <w:ind w:leftChars="100" w:left="480" w:hangingChars="100" w:hanging="240"/>
        <w:rPr>
          <w:rFonts w:ascii="標楷體" w:eastAsia="標楷體" w:hAnsi="標楷體" w:hint="eastAsia"/>
        </w:rPr>
      </w:pPr>
    </w:p>
    <w:p w:rsidR="00AC631C" w:rsidRPr="00A67F0E" w:rsidRDefault="00AC631C" w:rsidP="00AC631C">
      <w:pPr>
        <w:pStyle w:val="-d"/>
        <w:snapToGrid w:val="0"/>
        <w:ind w:leftChars="100" w:left="480" w:hangingChars="100" w:hanging="240"/>
        <w:rPr>
          <w:rFonts w:ascii="標楷體" w:eastAsia="標楷體" w:hAnsi="標楷體" w:hint="eastAsia"/>
        </w:rPr>
      </w:pPr>
    </w:p>
    <w:p w:rsidR="00AC631C" w:rsidRPr="00151423" w:rsidRDefault="00AC631C" w:rsidP="00AC631C">
      <w:pPr>
        <w:pStyle w:val="-d"/>
        <w:numPr>
          <w:ilvl w:val="0"/>
          <w:numId w:val="3"/>
        </w:numPr>
        <w:snapToGrid w:val="0"/>
        <w:jc w:val="left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網路請購操作程序</w:t>
      </w:r>
    </w:p>
    <w:p w:rsidR="00AC631C" w:rsidRPr="00151423" w:rsidRDefault="00AC631C" w:rsidP="00AC631C">
      <w:pPr>
        <w:pStyle w:val="-d"/>
        <w:snapToGrid w:val="0"/>
        <w:ind w:left="1080"/>
        <w:jc w:val="left"/>
        <w:rPr>
          <w:rFonts w:ascii="標楷體" w:eastAsia="標楷體" w:hAnsi="標楷體" w:hint="eastAsia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&lt;1&gt;</w:t>
      </w:r>
      <w:r w:rsidR="00FF7CBB" w:rsidRPr="00151423">
        <w:rPr>
          <w:rFonts w:ascii="標楷體" w:eastAsia="標楷體" w:hAnsi="標楷體" w:hint="eastAsia"/>
          <w:sz w:val="28"/>
          <w:szCs w:val="28"/>
        </w:rPr>
        <w:t>選擇購案類型【其他】</w:t>
      </w:r>
    </w:p>
    <w:p w:rsidR="00AC631C" w:rsidRDefault="0097499E" w:rsidP="00AC631C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724525" cy="2466975"/>
            <wp:effectExtent l="0" t="0" r="0" b="0"/>
            <wp:docPr id="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3A" w:rsidRDefault="00E47A3A" w:rsidP="00AC631C">
      <w:pPr>
        <w:pStyle w:val="-d"/>
        <w:snapToGrid w:val="0"/>
        <w:ind w:left="1080"/>
        <w:jc w:val="left"/>
        <w:rPr>
          <w:rFonts w:ascii="標楷體" w:eastAsia="標楷體" w:hAnsi="標楷體"/>
        </w:rPr>
      </w:pPr>
    </w:p>
    <w:p w:rsidR="00151423" w:rsidRPr="00A67F0E" w:rsidRDefault="00151423" w:rsidP="00AC631C">
      <w:pPr>
        <w:pStyle w:val="-d"/>
        <w:snapToGrid w:val="0"/>
        <w:ind w:left="1080"/>
        <w:jc w:val="left"/>
        <w:rPr>
          <w:rFonts w:ascii="標楷體" w:eastAsia="標楷體" w:hAnsi="標楷體" w:hint="eastAsia"/>
        </w:rPr>
      </w:pPr>
    </w:p>
    <w:p w:rsidR="00AC631C" w:rsidRPr="00151423" w:rsidRDefault="00F104A3" w:rsidP="00AC631C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AC631C" w:rsidRPr="00151423">
        <w:rPr>
          <w:rFonts w:ascii="標楷體" w:eastAsia="標楷體" w:hAnsi="標楷體" w:hint="eastAsia"/>
          <w:sz w:val="28"/>
          <w:szCs w:val="28"/>
        </w:rPr>
        <w:lastRenderedPageBreak/>
        <w:t>&lt;2&gt;</w:t>
      </w:r>
      <w:r w:rsidR="00FF7CBB" w:rsidRPr="00151423">
        <w:rPr>
          <w:rFonts w:ascii="標楷體" w:eastAsia="標楷體" w:hAnsi="標楷體" w:hint="eastAsia"/>
          <w:sz w:val="28"/>
          <w:szCs w:val="28"/>
        </w:rPr>
        <w:t>選擇【新增】</w:t>
      </w:r>
    </w:p>
    <w:p w:rsidR="00FF7CBB" w:rsidRDefault="0097499E" w:rsidP="00AC631C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829300" cy="2562225"/>
            <wp:effectExtent l="0" t="0" r="0" b="0"/>
            <wp:docPr id="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23" w:rsidRPr="00A67F0E" w:rsidRDefault="00151423" w:rsidP="00AC631C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</w:p>
    <w:p w:rsidR="00FF7CBB" w:rsidRPr="00151423" w:rsidRDefault="00FF7CBB" w:rsidP="00AC631C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&lt;3&gt;填入【用途說明】，可依據當次用途敘述；亦可選擇常用詞庫帶入。(詞庫由會計人員編輯維護)</w:t>
      </w:r>
    </w:p>
    <w:p w:rsidR="00FF7CBB" w:rsidRDefault="0097499E" w:rsidP="00AC631C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972175" cy="2819400"/>
            <wp:effectExtent l="0" t="0" r="0" b="0"/>
            <wp:docPr id="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3A" w:rsidRPr="00A67F0E" w:rsidRDefault="00E47A3A" w:rsidP="00AC631C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</w:p>
    <w:p w:rsidR="00FF7CBB" w:rsidRPr="00151423" w:rsidRDefault="00FF7CBB" w:rsidP="00FF7CBB">
      <w:pPr>
        <w:pStyle w:val="-d"/>
        <w:snapToGrid w:val="0"/>
        <w:ind w:leftChars="450" w:left="1080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&lt;4&gt;點選新增，填入【選擇經費】、【金額（即時預控）】，</w:t>
      </w:r>
      <w:r w:rsidRPr="00151423">
        <w:rPr>
          <w:rFonts w:ascii="標楷體" w:eastAsia="標楷體" w:hAnsi="標楷體"/>
          <w:sz w:val="28"/>
          <w:szCs w:val="28"/>
        </w:rPr>
        <w:t>若需填寫多筆經費，可點選【確定並儲存】將資料存入，並停留於目前視窗，以便持續編輯。</w:t>
      </w:r>
    </w:p>
    <w:p w:rsidR="00FF7CBB" w:rsidRPr="00151423" w:rsidRDefault="00FF7CBB" w:rsidP="00FF7CBB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部門預算亦可選填【經費分類】。</w:t>
      </w:r>
    </w:p>
    <w:p w:rsidR="00FF7CBB" w:rsidRDefault="0097499E" w:rsidP="00FF7CBB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895975" cy="4410075"/>
            <wp:effectExtent l="0" t="0" r="0" b="0"/>
            <wp:docPr id="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3A" w:rsidRPr="00A67F0E" w:rsidRDefault="00E47A3A" w:rsidP="00FF7CBB">
      <w:pPr>
        <w:pStyle w:val="-d"/>
        <w:snapToGrid w:val="0"/>
        <w:ind w:left="1080"/>
        <w:jc w:val="left"/>
        <w:rPr>
          <w:rFonts w:ascii="標楷體" w:eastAsia="標楷體" w:hAnsi="標楷體" w:hint="eastAsia"/>
          <w:noProof/>
        </w:rPr>
      </w:pPr>
    </w:p>
    <w:p w:rsidR="00FF7CBB" w:rsidRPr="00151423" w:rsidRDefault="00FF7CBB" w:rsidP="00FF7CBB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&lt;5&gt;點選新增，填入【受款人】</w:t>
      </w:r>
      <w:r w:rsidRPr="00151423">
        <w:rPr>
          <w:rFonts w:ascii="標楷體" w:eastAsia="標楷體" w:hAnsi="標楷體"/>
          <w:sz w:val="28"/>
          <w:szCs w:val="28"/>
        </w:rPr>
        <w:t>。</w:t>
      </w:r>
    </w:p>
    <w:p w:rsidR="00FF7CBB" w:rsidRDefault="0097499E" w:rsidP="00FF7CBB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934075" cy="4476750"/>
            <wp:effectExtent l="0" t="0" r="0" b="0"/>
            <wp:docPr id="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3A" w:rsidRPr="00A67F0E" w:rsidRDefault="00E47A3A" w:rsidP="00FF7CBB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</w:p>
    <w:p w:rsidR="00FF7CBB" w:rsidRPr="00151423" w:rsidRDefault="00FF7CBB" w:rsidP="00FF7CBB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 w:rsidRPr="00151423">
        <w:rPr>
          <w:rFonts w:ascii="標楷體" w:eastAsia="標楷體" w:hAnsi="標楷體" w:hint="eastAsia"/>
          <w:sz w:val="28"/>
          <w:szCs w:val="28"/>
        </w:rPr>
        <w:t>&lt;6&gt;【列印】</w:t>
      </w:r>
    </w:p>
    <w:p w:rsidR="00FF7CBB" w:rsidRPr="00A67F0E" w:rsidRDefault="0097499E" w:rsidP="00FF7CBB">
      <w:pPr>
        <w:pStyle w:val="-d"/>
        <w:snapToGrid w:val="0"/>
        <w:ind w:left="1080"/>
        <w:jc w:val="left"/>
        <w:rPr>
          <w:rFonts w:ascii="標楷體" w:eastAsia="標楷體" w:hAnsi="標楷體"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924550" cy="2628900"/>
            <wp:effectExtent l="0" t="0" r="0" b="0"/>
            <wp:docPr id="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BB" w:rsidRPr="00A67F0E" w:rsidRDefault="0097499E" w:rsidP="00FF7CBB">
      <w:pPr>
        <w:pStyle w:val="-d"/>
        <w:snapToGrid w:val="0"/>
        <w:ind w:left="1080"/>
        <w:jc w:val="left"/>
        <w:rPr>
          <w:rFonts w:ascii="標楷體" w:eastAsia="標楷體" w:hAnsi="標楷體" w:hint="eastAsia"/>
          <w:szCs w:val="24"/>
        </w:rPr>
      </w:pPr>
      <w:r w:rsidRPr="00A67F0E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1C" w:rsidRPr="00A67F0E" w:rsidRDefault="00AC631C" w:rsidP="00AC631C">
      <w:pPr>
        <w:pStyle w:val="-d"/>
        <w:snapToGrid w:val="0"/>
        <w:ind w:leftChars="100" w:left="480" w:hangingChars="100" w:hanging="240"/>
        <w:rPr>
          <w:rFonts w:ascii="標楷體" w:eastAsia="標楷體" w:hAnsi="標楷體" w:hint="eastAsia"/>
        </w:rPr>
      </w:pPr>
    </w:p>
    <w:p w:rsidR="00AC631C" w:rsidRPr="00A67F0E" w:rsidRDefault="00AC631C" w:rsidP="00FF7CBB">
      <w:pPr>
        <w:pStyle w:val="-d"/>
        <w:snapToGrid w:val="0"/>
        <w:jc w:val="left"/>
        <w:rPr>
          <w:rFonts w:ascii="標楷體" w:eastAsia="標楷體" w:hAnsi="標楷體" w:hint="eastAsia"/>
        </w:rPr>
      </w:pPr>
    </w:p>
    <w:p w:rsidR="005678E7" w:rsidRPr="00A67F0E" w:rsidRDefault="00AC631C" w:rsidP="005678E7">
      <w:pPr>
        <w:pStyle w:val="-d"/>
        <w:snapToGrid w:val="0"/>
        <w:jc w:val="left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</w:rPr>
        <w:br w:type="page"/>
      </w:r>
    </w:p>
    <w:p w:rsidR="005678E7" w:rsidRPr="0013597D" w:rsidRDefault="005678E7" w:rsidP="005678E7">
      <w:pPr>
        <w:pStyle w:val="-d"/>
        <w:snapToGrid w:val="0"/>
        <w:ind w:leftChars="100" w:left="520" w:hangingChars="100" w:hanging="280"/>
        <w:rPr>
          <w:rFonts w:ascii="標楷體" w:eastAsia="標楷體" w:hAnsi="標楷體" w:hint="eastAsia"/>
          <w:sz w:val="28"/>
          <w:szCs w:val="28"/>
        </w:rPr>
      </w:pPr>
      <w:r w:rsidRPr="0013597D">
        <w:rPr>
          <w:rFonts w:ascii="標楷體" w:eastAsia="標楷體" w:hAnsi="標楷體" w:hint="eastAsia"/>
          <w:sz w:val="28"/>
          <w:szCs w:val="28"/>
        </w:rPr>
        <w:t>（5）清冊差旅（國外差旅，印領清冊）：</w:t>
      </w:r>
    </w:p>
    <w:p w:rsidR="005678E7" w:rsidRDefault="005678E7" w:rsidP="005678E7">
      <w:pPr>
        <w:pStyle w:val="-d"/>
        <w:snapToGrid w:val="0"/>
        <w:ind w:left="360" w:hangingChars="150" w:hanging="360"/>
        <w:jc w:val="left"/>
        <w:rPr>
          <w:rFonts w:ascii="標楷體" w:eastAsia="標楷體" w:hAnsi="標楷體"/>
        </w:rPr>
      </w:pPr>
    </w:p>
    <w:p w:rsidR="00151423" w:rsidRDefault="00151423" w:rsidP="005678E7">
      <w:pPr>
        <w:pStyle w:val="-d"/>
        <w:snapToGrid w:val="0"/>
        <w:ind w:left="360" w:hangingChars="150" w:hanging="360"/>
        <w:jc w:val="left"/>
        <w:rPr>
          <w:rFonts w:ascii="標楷體" w:eastAsia="標楷體" w:hAnsi="標楷體"/>
        </w:rPr>
      </w:pPr>
    </w:p>
    <w:p w:rsidR="00151423" w:rsidRDefault="00151423" w:rsidP="005678E7">
      <w:pPr>
        <w:pStyle w:val="-d"/>
        <w:snapToGrid w:val="0"/>
        <w:ind w:left="360" w:hangingChars="150" w:hanging="360"/>
        <w:jc w:val="left"/>
        <w:rPr>
          <w:rFonts w:ascii="標楷體" w:eastAsia="標楷體" w:hAnsi="標楷體"/>
        </w:rPr>
      </w:pPr>
    </w:p>
    <w:p w:rsidR="00151423" w:rsidRDefault="0097499E" w:rsidP="005678E7">
      <w:pPr>
        <w:pStyle w:val="-d"/>
        <w:snapToGrid w:val="0"/>
        <w:ind w:left="360" w:hangingChars="150" w:hanging="360"/>
        <w:jc w:val="left"/>
        <w:rPr>
          <w:rFonts w:ascii="標楷體" w:eastAsia="標楷體" w:hAnsi="標楷體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139065</wp:posOffset>
                </wp:positionV>
                <wp:extent cx="1295400" cy="852805"/>
                <wp:effectExtent l="6985" t="13970" r="12065" b="9525"/>
                <wp:wrapNone/>
                <wp:docPr id="100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8E7" w:rsidRPr="000110B1" w:rsidRDefault="005678E7" w:rsidP="005678E7"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0110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申請人於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Pr="000110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網路請購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系統】填入經費完成購案</w:t>
                            </w:r>
                            <w:r w:rsidRPr="000110B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申請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。印出黏貼單，併</w:t>
                            </w:r>
                            <w:r w:rsidR="00FF7CB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國外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差旅費報告表或印領清冊（附件）送會計室</w:t>
                            </w:r>
                          </w:p>
                          <w:p w:rsidR="005678E7" w:rsidRPr="000110B1" w:rsidRDefault="005678E7" w:rsidP="005678E7"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9" o:spid="_x0000_s1087" style="position:absolute;left:0;text-align:left;margin-left:226.5pt;margin-top:10.95pt;width:102pt;height:6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">
                <v:textbox>
                  <w:txbxContent>
                    <w:p w:rsidR="005678E7" w:rsidRPr="000110B1" w:rsidRDefault="005678E7" w:rsidP="005678E7"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  <w:r w:rsidRPr="000110B1">
                        <w:rPr>
                          <w:rFonts w:hint="eastAsia"/>
                          <w:sz w:val="18"/>
                          <w:szCs w:val="18"/>
                        </w:rPr>
                        <w:t>申請人於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【</w:t>
                      </w:r>
                      <w:r w:rsidRPr="000110B1">
                        <w:rPr>
                          <w:rFonts w:hint="eastAsia"/>
                          <w:sz w:val="18"/>
                          <w:szCs w:val="18"/>
                        </w:rPr>
                        <w:t>網路請購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系統】填入經費完成購案</w:t>
                      </w:r>
                      <w:r w:rsidRPr="000110B1">
                        <w:rPr>
                          <w:rFonts w:hint="eastAsia"/>
                          <w:sz w:val="18"/>
                          <w:szCs w:val="18"/>
                        </w:rPr>
                        <w:t>申請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。印出黏貼單，併</w:t>
                      </w:r>
                      <w:r w:rsidR="00FF7CBB">
                        <w:rPr>
                          <w:rFonts w:hint="eastAsia"/>
                          <w:sz w:val="18"/>
                          <w:szCs w:val="18"/>
                        </w:rPr>
                        <w:t>國外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差旅費報告表或印領清冊（附件）送會計室</w:t>
                      </w:r>
                    </w:p>
                    <w:p w:rsidR="005678E7" w:rsidRPr="000110B1" w:rsidRDefault="005678E7" w:rsidP="005678E7"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1423" w:rsidRPr="00A67F0E" w:rsidRDefault="00151423" w:rsidP="005678E7">
      <w:pPr>
        <w:pStyle w:val="-d"/>
        <w:snapToGrid w:val="0"/>
        <w:ind w:leftChars="200" w:left="840" w:hangingChars="150" w:hanging="360"/>
        <w:jc w:val="left"/>
        <w:rPr>
          <w:rFonts w:ascii="標楷體" w:eastAsia="標楷體" w:hAnsi="標楷體" w:hint="eastAsia"/>
        </w:rPr>
      </w:pPr>
    </w:p>
    <w:p w:rsidR="005678E7" w:rsidRPr="00A67F0E" w:rsidRDefault="0097499E" w:rsidP="005678E7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149860</wp:posOffset>
                </wp:positionV>
                <wp:extent cx="412115" cy="1576705"/>
                <wp:effectExtent l="6985" t="59055" r="9525" b="12065"/>
                <wp:wrapNone/>
                <wp:docPr id="99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1576705"/>
                        </a:xfrm>
                        <a:custGeom>
                          <a:avLst/>
                          <a:gdLst>
                            <a:gd name="T0" fmla="*/ 0 w 649"/>
                            <a:gd name="T1" fmla="*/ 1260 h 1262"/>
                            <a:gd name="T2" fmla="*/ 649 w 649"/>
                            <a:gd name="T3" fmla="*/ 1262 h 1262"/>
                            <a:gd name="T4" fmla="*/ 649 w 649"/>
                            <a:gd name="T5" fmla="*/ 2 h 1262"/>
                            <a:gd name="T6" fmla="*/ 120 w 649"/>
                            <a:gd name="T7" fmla="*/ 0 h 1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49" h="1262">
                              <a:moveTo>
                                <a:pt x="0" y="1260"/>
                              </a:moveTo>
                              <a:lnTo>
                                <a:pt x="649" y="1262"/>
                              </a:lnTo>
                              <a:lnTo>
                                <a:pt x="649" y="2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ADEA7" id="Freeform 561" o:spid="_x0000_s1026" style="position:absolute;margin-left:324pt;margin-top:11.8pt;width:32.45pt;height:124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9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" path="m,1260r649,2l649,2,120,e" filled="f">
                <v:stroke endarrow="block"/>
                <v:path arrowok="t" o:connecttype="custom" o:connectlocs="0,1574206;412115,1576705;412115,2499;76200,0" o:connectangles="0,0,0,0"/>
              </v:shape>
            </w:pict>
          </mc:Fallback>
        </mc:AlternateContent>
      </w:r>
    </w:p>
    <w:p w:rsidR="005678E7" w:rsidRPr="00A67F0E" w:rsidRDefault="005678E7" w:rsidP="005678E7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5678E7" w:rsidRPr="00A67F0E" w:rsidRDefault="0097499E" w:rsidP="005678E7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182245</wp:posOffset>
                </wp:positionV>
                <wp:extent cx="0" cy="600075"/>
                <wp:effectExtent l="54610" t="12065" r="59690" b="16510"/>
                <wp:wrapNone/>
                <wp:docPr id="98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0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49E05" id="Line 565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14.35pt" to="276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">
                <v:stroke endarrow="block"/>
              </v:line>
            </w:pict>
          </mc:Fallback>
        </mc:AlternateContent>
      </w:r>
    </w:p>
    <w:p w:rsidR="005678E7" w:rsidRPr="00A67F0E" w:rsidRDefault="005678E7" w:rsidP="005678E7">
      <w:pPr>
        <w:pStyle w:val="-d"/>
        <w:snapToGrid w:val="0"/>
        <w:spacing w:line="180" w:lineRule="exact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5678E7" w:rsidRPr="00A67F0E" w:rsidRDefault="005678E7" w:rsidP="005678E7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5678E7" w:rsidRPr="00A67F0E" w:rsidRDefault="005678E7" w:rsidP="005678E7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5678E7" w:rsidRPr="00A67F0E" w:rsidRDefault="0097499E" w:rsidP="005678E7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66040</wp:posOffset>
                </wp:positionV>
                <wp:extent cx="1219200" cy="1035685"/>
                <wp:effectExtent l="16510" t="13970" r="21590" b="7620"/>
                <wp:wrapNone/>
                <wp:docPr id="97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03568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8E7" w:rsidRPr="00223D74" w:rsidRDefault="005678E7" w:rsidP="005678E7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223D7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會計於【會計管理系統】審核及開傳票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0" o:spid="_x0000_s1088" type="#_x0000_t110" style="position:absolute;left:0;text-align:left;margin-left:228pt;margin-top:5.2pt;width:96pt;height:81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">
                <v:textbox>
                  <w:txbxContent>
                    <w:p w:rsidR="005678E7" w:rsidRPr="00223D74" w:rsidRDefault="005678E7" w:rsidP="005678E7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223D74">
                        <w:rPr>
                          <w:rFonts w:hint="eastAsia"/>
                          <w:sz w:val="16"/>
                          <w:szCs w:val="16"/>
                        </w:rPr>
                        <w:t>會計於【會計管理系統】審核及開傳票</w:t>
                      </w:r>
                    </w:p>
                  </w:txbxContent>
                </v:textbox>
              </v:shape>
            </w:pict>
          </mc:Fallback>
        </mc:AlternateContent>
      </w: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66040</wp:posOffset>
                </wp:positionV>
                <wp:extent cx="228600" cy="330835"/>
                <wp:effectExtent l="0" t="4445" r="2540" b="0"/>
                <wp:wrapNone/>
                <wp:docPr id="96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78E7" w:rsidRPr="003829C7" w:rsidRDefault="005678E7" w:rsidP="005678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829C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089" style="position:absolute;left:0;text-align:left;margin-left:330pt;margin-top:5.2pt;width:18pt;height:26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" stroked="f">
                <v:textbox>
                  <w:txbxContent>
                    <w:p w:rsidR="005678E7" w:rsidRPr="003829C7" w:rsidRDefault="005678E7" w:rsidP="005678E7">
                      <w:pPr>
                        <w:rPr>
                          <w:sz w:val="18"/>
                          <w:szCs w:val="18"/>
                        </w:rPr>
                      </w:pPr>
                      <w:r w:rsidRPr="003829C7">
                        <w:rPr>
                          <w:rFonts w:hint="eastAsia"/>
                          <w:sz w:val="18"/>
                          <w:szCs w:val="18"/>
                        </w:rPr>
                        <w:t>否</w:t>
                      </w:r>
                    </w:p>
                  </w:txbxContent>
                </v:textbox>
              </v:rect>
            </w:pict>
          </mc:Fallback>
        </mc:AlternateContent>
      </w:r>
    </w:p>
    <w:p w:rsidR="005678E7" w:rsidRPr="00A67F0E" w:rsidRDefault="005678E7" w:rsidP="005678E7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5678E7" w:rsidRPr="00A67F0E" w:rsidRDefault="005678E7" w:rsidP="005678E7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5678E7" w:rsidRPr="00A67F0E" w:rsidRDefault="005678E7" w:rsidP="005678E7">
      <w:pPr>
        <w:pStyle w:val="-d"/>
        <w:snapToGrid w:val="0"/>
        <w:ind w:leftChars="200" w:left="840" w:hangingChars="150" w:hanging="360"/>
        <w:jc w:val="center"/>
        <w:rPr>
          <w:rFonts w:ascii="標楷體" w:eastAsia="標楷體" w:hAnsi="標楷體" w:hint="eastAsia"/>
        </w:rPr>
      </w:pPr>
    </w:p>
    <w:p w:rsidR="005678E7" w:rsidRPr="00A67F0E" w:rsidRDefault="0097499E" w:rsidP="005678E7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73025</wp:posOffset>
                </wp:positionV>
                <wp:extent cx="228600" cy="267970"/>
                <wp:effectExtent l="0" t="4445" r="2540" b="3810"/>
                <wp:wrapNone/>
                <wp:docPr id="95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78E7" w:rsidRPr="003829C7" w:rsidRDefault="005678E7" w:rsidP="005678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o:spid="_x0000_s1090" style="position:absolute;left:0;text-align:left;margin-left:282pt;margin-top:5.75pt;width:18pt;height:21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" filled="f" stroked="f">
                <v:textbox>
                  <w:txbxContent>
                    <w:p w:rsidR="005678E7" w:rsidRPr="003829C7" w:rsidRDefault="005678E7" w:rsidP="005678E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是</w:t>
                      </w:r>
                    </w:p>
                  </w:txbxContent>
                </v:textbox>
              </v:rect>
            </w:pict>
          </mc:Fallback>
        </mc:AlternateContent>
      </w:r>
    </w:p>
    <w:p w:rsidR="005678E7" w:rsidRPr="00A67F0E" w:rsidRDefault="0097499E" w:rsidP="005678E7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110490</wp:posOffset>
                </wp:positionV>
                <wp:extent cx="0" cy="228600"/>
                <wp:effectExtent l="54610" t="11430" r="59690" b="17145"/>
                <wp:wrapNone/>
                <wp:docPr id="94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5B5D7" id="Line 563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8.7pt" to="276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">
                <v:stroke endarrow="block"/>
              </v:line>
            </w:pict>
          </mc:Fallback>
        </mc:AlternateContent>
      </w:r>
    </w:p>
    <w:p w:rsidR="005678E7" w:rsidRPr="00A67F0E" w:rsidRDefault="0097499E" w:rsidP="005678E7">
      <w:pPr>
        <w:pStyle w:val="-d"/>
        <w:snapToGrid w:val="0"/>
        <w:ind w:leftChars="100" w:left="480" w:hangingChars="100" w:hanging="240"/>
        <w:jc w:val="center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140970</wp:posOffset>
                </wp:positionV>
                <wp:extent cx="1219200" cy="228600"/>
                <wp:effectExtent l="6985" t="11430" r="12065" b="7620"/>
                <wp:wrapNone/>
                <wp:docPr id="93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8E7" w:rsidRPr="000110B1" w:rsidRDefault="005678E7" w:rsidP="005678E7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出納付款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091" style="position:absolute;left:0;text-align:left;margin-left:228pt;margin-top:11.1pt;width:96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">
                <v:textbox>
                  <w:txbxContent>
                    <w:p w:rsidR="005678E7" w:rsidRPr="000110B1" w:rsidRDefault="005678E7" w:rsidP="005678E7"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出納付款</w:t>
                      </w:r>
                    </w:p>
                  </w:txbxContent>
                </v:textbox>
              </v:rect>
            </w:pict>
          </mc:Fallback>
        </mc:AlternateContent>
      </w:r>
    </w:p>
    <w:p w:rsidR="005678E7" w:rsidRPr="00A67F0E" w:rsidRDefault="005678E7" w:rsidP="005678E7">
      <w:pPr>
        <w:pStyle w:val="-d"/>
        <w:snapToGrid w:val="0"/>
        <w:ind w:leftChars="100" w:left="480" w:hangingChars="100" w:hanging="240"/>
        <w:rPr>
          <w:rFonts w:ascii="標楷體" w:eastAsia="標楷體" w:hAnsi="標楷體" w:hint="eastAsia"/>
        </w:rPr>
      </w:pPr>
    </w:p>
    <w:p w:rsidR="005678E7" w:rsidRDefault="005678E7" w:rsidP="005678E7">
      <w:pPr>
        <w:pStyle w:val="-d"/>
        <w:snapToGrid w:val="0"/>
        <w:ind w:leftChars="100" w:left="480" w:hangingChars="100" w:hanging="240"/>
        <w:rPr>
          <w:rFonts w:ascii="標楷體" w:eastAsia="標楷體" w:hAnsi="標楷體"/>
        </w:rPr>
      </w:pPr>
    </w:p>
    <w:p w:rsidR="00F104A3" w:rsidRDefault="00F104A3" w:rsidP="005678E7">
      <w:pPr>
        <w:pStyle w:val="-d"/>
        <w:snapToGrid w:val="0"/>
        <w:ind w:leftChars="100" w:left="480" w:hangingChars="100" w:hanging="240"/>
        <w:rPr>
          <w:rFonts w:ascii="標楷體" w:eastAsia="標楷體" w:hAnsi="標楷體"/>
        </w:rPr>
      </w:pPr>
    </w:p>
    <w:p w:rsidR="00F104A3" w:rsidRDefault="00F104A3" w:rsidP="005678E7">
      <w:pPr>
        <w:pStyle w:val="-d"/>
        <w:snapToGrid w:val="0"/>
        <w:ind w:leftChars="100" w:left="480" w:hangingChars="100" w:hanging="240"/>
        <w:rPr>
          <w:rFonts w:ascii="標楷體" w:eastAsia="標楷體" w:hAnsi="標楷體"/>
        </w:rPr>
      </w:pPr>
    </w:p>
    <w:p w:rsidR="00F104A3" w:rsidRDefault="00F104A3" w:rsidP="005678E7">
      <w:pPr>
        <w:pStyle w:val="-d"/>
        <w:snapToGrid w:val="0"/>
        <w:ind w:leftChars="100" w:left="480" w:hangingChars="100" w:hanging="240"/>
        <w:rPr>
          <w:rFonts w:ascii="標楷體" w:eastAsia="標楷體" w:hAnsi="標楷體" w:hint="eastAsia"/>
        </w:rPr>
      </w:pPr>
    </w:p>
    <w:p w:rsidR="0013597D" w:rsidRPr="00A67F0E" w:rsidRDefault="0013597D" w:rsidP="005678E7">
      <w:pPr>
        <w:pStyle w:val="-d"/>
        <w:snapToGrid w:val="0"/>
        <w:ind w:leftChars="100" w:left="480" w:hangingChars="100" w:hanging="240"/>
        <w:rPr>
          <w:rFonts w:ascii="標楷體" w:eastAsia="標楷體" w:hAnsi="標楷體" w:hint="eastAsia"/>
        </w:rPr>
      </w:pPr>
    </w:p>
    <w:p w:rsidR="005678E7" w:rsidRPr="0013597D" w:rsidRDefault="005678E7" w:rsidP="005678E7">
      <w:pPr>
        <w:pStyle w:val="-d"/>
        <w:numPr>
          <w:ilvl w:val="0"/>
          <w:numId w:val="3"/>
        </w:numPr>
        <w:snapToGrid w:val="0"/>
        <w:jc w:val="left"/>
        <w:rPr>
          <w:rFonts w:ascii="標楷體" w:eastAsia="標楷體" w:hAnsi="標楷體"/>
          <w:sz w:val="28"/>
          <w:szCs w:val="28"/>
        </w:rPr>
      </w:pPr>
      <w:r w:rsidRPr="0013597D">
        <w:rPr>
          <w:rFonts w:ascii="標楷體" w:eastAsia="標楷體" w:hAnsi="標楷體" w:hint="eastAsia"/>
          <w:sz w:val="28"/>
          <w:szCs w:val="28"/>
        </w:rPr>
        <w:t>網路請購操作程序</w:t>
      </w:r>
    </w:p>
    <w:p w:rsidR="000314E6" w:rsidRPr="0013597D" w:rsidRDefault="000314E6" w:rsidP="000314E6">
      <w:pPr>
        <w:pStyle w:val="-d"/>
        <w:snapToGrid w:val="0"/>
        <w:ind w:left="1440"/>
        <w:jc w:val="left"/>
        <w:rPr>
          <w:rFonts w:ascii="標楷體" w:eastAsia="標楷體" w:hAnsi="標楷體"/>
          <w:sz w:val="28"/>
          <w:szCs w:val="28"/>
        </w:rPr>
      </w:pPr>
      <w:r w:rsidRPr="0013597D">
        <w:rPr>
          <w:rFonts w:ascii="標楷體" w:eastAsia="標楷體" w:hAnsi="標楷體" w:hint="eastAsia"/>
          <w:sz w:val="28"/>
          <w:szCs w:val="28"/>
        </w:rPr>
        <w:t>分為「</w:t>
      </w:r>
      <w:r w:rsidRPr="0013597D">
        <w:rPr>
          <w:rFonts w:ascii="標楷體" w:eastAsia="標楷體" w:hAnsi="標楷體" w:hint="eastAsia"/>
          <w:b/>
          <w:sz w:val="28"/>
          <w:szCs w:val="28"/>
        </w:rPr>
        <w:t>國外差旅</w:t>
      </w:r>
      <w:r w:rsidRPr="0013597D">
        <w:rPr>
          <w:rFonts w:ascii="標楷體" w:eastAsia="標楷體" w:hAnsi="標楷體" w:hint="eastAsia"/>
          <w:sz w:val="28"/>
          <w:szCs w:val="28"/>
        </w:rPr>
        <w:t>」及「</w:t>
      </w:r>
      <w:r w:rsidRPr="0013597D">
        <w:rPr>
          <w:rFonts w:ascii="標楷體" w:eastAsia="標楷體" w:hAnsi="標楷體" w:hint="eastAsia"/>
          <w:b/>
          <w:sz w:val="28"/>
          <w:szCs w:val="28"/>
        </w:rPr>
        <w:t>印領清冊</w:t>
      </w:r>
      <w:r w:rsidRPr="0013597D">
        <w:rPr>
          <w:rFonts w:ascii="標楷體" w:eastAsia="標楷體" w:hAnsi="標楷體" w:hint="eastAsia"/>
          <w:sz w:val="28"/>
          <w:szCs w:val="28"/>
        </w:rPr>
        <w:t>」兩種狀況。</w:t>
      </w:r>
    </w:p>
    <w:p w:rsidR="000314E6" w:rsidRPr="0013597D" w:rsidRDefault="000314E6" w:rsidP="000314E6">
      <w:pPr>
        <w:pStyle w:val="-d"/>
        <w:snapToGrid w:val="0"/>
        <w:ind w:left="1440"/>
        <w:jc w:val="left"/>
        <w:rPr>
          <w:rFonts w:ascii="標楷體" w:eastAsia="標楷體" w:hAnsi="標楷體" w:hint="eastAsia"/>
          <w:sz w:val="28"/>
          <w:szCs w:val="28"/>
        </w:rPr>
      </w:pPr>
      <w:r w:rsidRPr="0013597D">
        <w:rPr>
          <w:rFonts w:ascii="標楷體" w:eastAsia="標楷體" w:hAnsi="標楷體" w:hint="eastAsia"/>
          <w:b/>
          <w:sz w:val="28"/>
          <w:szCs w:val="28"/>
        </w:rPr>
        <w:t>●國外差旅</w:t>
      </w:r>
    </w:p>
    <w:p w:rsidR="005678E7" w:rsidRPr="0013597D" w:rsidRDefault="005678E7" w:rsidP="005678E7">
      <w:pPr>
        <w:pStyle w:val="-d"/>
        <w:snapToGrid w:val="0"/>
        <w:ind w:left="1080"/>
        <w:jc w:val="left"/>
        <w:rPr>
          <w:rFonts w:ascii="標楷體" w:eastAsia="標楷體" w:hAnsi="標楷體" w:hint="eastAsia"/>
          <w:sz w:val="28"/>
          <w:szCs w:val="28"/>
        </w:rPr>
      </w:pPr>
      <w:r w:rsidRPr="0013597D">
        <w:rPr>
          <w:rFonts w:ascii="標楷體" w:eastAsia="標楷體" w:hAnsi="標楷體" w:hint="eastAsia"/>
          <w:sz w:val="28"/>
          <w:szCs w:val="28"/>
        </w:rPr>
        <w:t>&lt;1&gt;</w:t>
      </w:r>
      <w:r w:rsidR="00F31CF9" w:rsidRPr="0013597D">
        <w:rPr>
          <w:rFonts w:ascii="標楷體" w:eastAsia="標楷體" w:hAnsi="標楷體" w:hint="eastAsia"/>
          <w:sz w:val="28"/>
          <w:szCs w:val="28"/>
        </w:rPr>
        <w:t>選擇購案類型【清冊差旅（國外差旅，印領清冊）】</w:t>
      </w:r>
    </w:p>
    <w:p w:rsidR="005678E7" w:rsidRDefault="0097499E" w:rsidP="005678E7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905500" cy="2095500"/>
            <wp:effectExtent l="0" t="0" r="0" b="0"/>
            <wp:docPr id="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3A" w:rsidRDefault="00E47A3A" w:rsidP="005678E7">
      <w:pPr>
        <w:pStyle w:val="-d"/>
        <w:snapToGrid w:val="0"/>
        <w:ind w:left="1080"/>
        <w:jc w:val="left"/>
        <w:rPr>
          <w:rFonts w:ascii="標楷體" w:eastAsia="標楷體" w:hAnsi="標楷體"/>
        </w:rPr>
      </w:pPr>
    </w:p>
    <w:p w:rsidR="00F104A3" w:rsidRPr="00A67F0E" w:rsidRDefault="00F104A3" w:rsidP="005678E7">
      <w:pPr>
        <w:pStyle w:val="-d"/>
        <w:snapToGrid w:val="0"/>
        <w:ind w:left="1080"/>
        <w:jc w:val="left"/>
        <w:rPr>
          <w:rFonts w:ascii="標楷體" w:eastAsia="標楷體" w:hAnsi="標楷體" w:hint="eastAsia"/>
        </w:rPr>
      </w:pPr>
    </w:p>
    <w:p w:rsidR="005678E7" w:rsidRPr="0013597D" w:rsidRDefault="00F104A3" w:rsidP="005678E7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5678E7" w:rsidRPr="0013597D">
        <w:rPr>
          <w:rFonts w:ascii="標楷體" w:eastAsia="標楷體" w:hAnsi="標楷體" w:hint="eastAsia"/>
          <w:sz w:val="28"/>
          <w:szCs w:val="28"/>
        </w:rPr>
        <w:lastRenderedPageBreak/>
        <w:t>&lt;2&gt;</w:t>
      </w:r>
      <w:r w:rsidR="00F31CF9" w:rsidRPr="0013597D">
        <w:rPr>
          <w:rFonts w:ascii="標楷體" w:eastAsia="標楷體" w:hAnsi="標楷體" w:hint="eastAsia"/>
          <w:sz w:val="28"/>
          <w:szCs w:val="28"/>
        </w:rPr>
        <w:t>選擇【新增】</w:t>
      </w:r>
    </w:p>
    <w:p w:rsidR="005678E7" w:rsidRDefault="0097499E" w:rsidP="0013597D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829300" cy="2047875"/>
            <wp:effectExtent l="0" t="0" r="0" b="0"/>
            <wp:docPr id="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97D" w:rsidRDefault="0013597D" w:rsidP="0013597D">
      <w:pPr>
        <w:pStyle w:val="-d"/>
        <w:snapToGrid w:val="0"/>
        <w:ind w:left="1080"/>
        <w:jc w:val="left"/>
        <w:rPr>
          <w:rFonts w:ascii="標楷體" w:eastAsia="標楷體" w:hAnsi="標楷體"/>
        </w:rPr>
      </w:pPr>
    </w:p>
    <w:p w:rsidR="0013597D" w:rsidRPr="00A67F0E" w:rsidRDefault="0013597D" w:rsidP="0013597D">
      <w:pPr>
        <w:pStyle w:val="-d"/>
        <w:snapToGrid w:val="0"/>
        <w:ind w:left="1080"/>
        <w:jc w:val="left"/>
        <w:rPr>
          <w:rFonts w:ascii="標楷體" w:eastAsia="標楷體" w:hAnsi="標楷體" w:hint="eastAsia"/>
        </w:rPr>
      </w:pPr>
    </w:p>
    <w:p w:rsidR="005678E7" w:rsidRPr="0013597D" w:rsidRDefault="00DA425F" w:rsidP="005678E7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 w:rsidRPr="0013597D">
        <w:rPr>
          <w:rFonts w:ascii="標楷體" w:eastAsia="標楷體" w:hAnsi="標楷體" w:hint="eastAsia"/>
          <w:sz w:val="28"/>
          <w:szCs w:val="28"/>
        </w:rPr>
        <w:t>&lt;3&gt;</w:t>
      </w:r>
      <w:r w:rsidR="000314E6" w:rsidRPr="0013597D">
        <w:rPr>
          <w:rFonts w:ascii="標楷體" w:eastAsia="標楷體" w:hAnsi="標楷體" w:hint="eastAsia"/>
          <w:sz w:val="28"/>
          <w:szCs w:val="28"/>
        </w:rPr>
        <w:t>點選【國外差旅】</w:t>
      </w:r>
      <w:r w:rsidR="00DD0F38" w:rsidRPr="0013597D">
        <w:rPr>
          <w:rFonts w:ascii="標楷體" w:eastAsia="標楷體" w:hAnsi="標楷體" w:hint="eastAsia"/>
          <w:sz w:val="28"/>
          <w:szCs w:val="28"/>
        </w:rPr>
        <w:t>，確定</w:t>
      </w:r>
    </w:p>
    <w:p w:rsidR="00C47891" w:rsidRDefault="0097499E" w:rsidP="005678E7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  <w:r w:rsidRPr="00F978E7">
        <w:rPr>
          <w:noProof/>
        </w:rPr>
        <w:drawing>
          <wp:inline distT="0" distB="0" distL="0" distR="0">
            <wp:extent cx="5934075" cy="2743200"/>
            <wp:effectExtent l="0" t="0" r="0" b="0"/>
            <wp:docPr id="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97D" w:rsidRDefault="0013597D" w:rsidP="005678E7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</w:p>
    <w:p w:rsidR="00F104A3" w:rsidRPr="00A67F0E" w:rsidRDefault="00F104A3" w:rsidP="005678E7">
      <w:pPr>
        <w:pStyle w:val="-d"/>
        <w:snapToGrid w:val="0"/>
        <w:ind w:left="1080"/>
        <w:jc w:val="left"/>
        <w:rPr>
          <w:rFonts w:ascii="標楷體" w:eastAsia="標楷體" w:hAnsi="標楷體" w:hint="eastAsia"/>
          <w:noProof/>
        </w:rPr>
      </w:pPr>
    </w:p>
    <w:p w:rsidR="009A2AE9" w:rsidRPr="0013597D" w:rsidRDefault="00BD6671" w:rsidP="009A2AE9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 w:rsidRPr="0013597D">
        <w:rPr>
          <w:rFonts w:ascii="標楷體" w:eastAsia="標楷體" w:hAnsi="標楷體" w:hint="eastAsia"/>
          <w:sz w:val="28"/>
          <w:szCs w:val="28"/>
        </w:rPr>
        <w:t>&lt;4&gt;</w:t>
      </w:r>
      <w:r w:rsidR="009A2AE9" w:rsidRPr="0013597D">
        <w:rPr>
          <w:rFonts w:ascii="標楷體" w:eastAsia="標楷體" w:hAnsi="標楷體" w:hint="eastAsia"/>
          <w:sz w:val="28"/>
          <w:szCs w:val="28"/>
        </w:rPr>
        <w:t>填入【用途說明】，可依據當次用途敘述；亦可選擇常用詞庫帶入。(詞庫由會計人員編輯維護)</w:t>
      </w:r>
    </w:p>
    <w:p w:rsidR="00BD6671" w:rsidRDefault="0097499E" w:rsidP="005678E7">
      <w:pPr>
        <w:pStyle w:val="-d"/>
        <w:snapToGrid w:val="0"/>
        <w:ind w:left="1080"/>
        <w:jc w:val="left"/>
        <w:rPr>
          <w:rFonts w:ascii="標楷體" w:eastAsia="標楷體" w:hAnsi="標楷體"/>
          <w:szCs w:val="24"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972175" cy="2819400"/>
            <wp:effectExtent l="0" t="0" r="0" b="0"/>
            <wp:docPr id="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E9" w:rsidRDefault="009A2AE9" w:rsidP="005678E7">
      <w:pPr>
        <w:pStyle w:val="-d"/>
        <w:snapToGrid w:val="0"/>
        <w:ind w:left="1080"/>
        <w:jc w:val="left"/>
        <w:rPr>
          <w:rFonts w:ascii="標楷體" w:eastAsia="標楷體" w:hAnsi="標楷體"/>
          <w:szCs w:val="24"/>
        </w:rPr>
      </w:pPr>
    </w:p>
    <w:p w:rsidR="00F104A3" w:rsidRDefault="00F104A3" w:rsidP="005678E7">
      <w:pPr>
        <w:pStyle w:val="-d"/>
        <w:snapToGrid w:val="0"/>
        <w:ind w:left="1080"/>
        <w:jc w:val="left"/>
        <w:rPr>
          <w:rFonts w:ascii="標楷體" w:eastAsia="標楷體" w:hAnsi="標楷體" w:hint="eastAsia"/>
          <w:szCs w:val="24"/>
        </w:rPr>
      </w:pPr>
    </w:p>
    <w:p w:rsidR="009A2AE9" w:rsidRPr="0013597D" w:rsidRDefault="009A2AE9" w:rsidP="005678E7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 w:rsidRPr="0013597D">
        <w:rPr>
          <w:rFonts w:ascii="標楷體" w:eastAsia="標楷體" w:hAnsi="標楷體" w:hint="eastAsia"/>
          <w:sz w:val="28"/>
          <w:szCs w:val="28"/>
        </w:rPr>
        <w:t>&lt;5&gt;點選新增，填入【選擇經費】、【金額（即時預控）】，</w:t>
      </w:r>
      <w:r w:rsidRPr="0013597D">
        <w:rPr>
          <w:rFonts w:ascii="標楷體" w:eastAsia="標楷體" w:hAnsi="標楷體"/>
          <w:sz w:val="28"/>
          <w:szCs w:val="28"/>
        </w:rPr>
        <w:t>若需填寫多筆經費，可點選【確定並儲存】將資料存入，並停留於目前視窗，以便持續編輯。</w:t>
      </w:r>
    </w:p>
    <w:p w:rsidR="009A2AE9" w:rsidRPr="0013597D" w:rsidRDefault="009A2AE9" w:rsidP="009A2AE9">
      <w:pPr>
        <w:pStyle w:val="-d"/>
        <w:snapToGrid w:val="0"/>
        <w:ind w:leftChars="450" w:left="1080"/>
        <w:rPr>
          <w:rFonts w:ascii="標楷體" w:eastAsia="標楷體" w:hAnsi="標楷體" w:hint="eastAsia"/>
          <w:sz w:val="28"/>
          <w:szCs w:val="28"/>
        </w:rPr>
      </w:pPr>
      <w:r w:rsidRPr="0013597D">
        <w:rPr>
          <w:rFonts w:ascii="標楷體" w:eastAsia="標楷體" w:hAnsi="標楷體" w:hint="eastAsia"/>
          <w:sz w:val="28"/>
          <w:szCs w:val="28"/>
        </w:rPr>
        <w:t>部門預算亦可選填【經費分類】。</w:t>
      </w:r>
    </w:p>
    <w:p w:rsidR="009A2AE9" w:rsidRPr="009A2AE9" w:rsidRDefault="0097499E" w:rsidP="005678E7">
      <w:pPr>
        <w:pStyle w:val="-d"/>
        <w:snapToGrid w:val="0"/>
        <w:ind w:left="1080"/>
        <w:jc w:val="left"/>
        <w:rPr>
          <w:rFonts w:ascii="標楷體" w:eastAsia="標楷體" w:hAnsi="標楷體"/>
        </w:rPr>
      </w:pPr>
      <w:r w:rsidRPr="00A56831">
        <w:rPr>
          <w:rFonts w:ascii="標楷體" w:eastAsia="標楷體" w:hAnsi="標楷體"/>
          <w:noProof/>
        </w:rPr>
        <w:drawing>
          <wp:inline distT="0" distB="0" distL="0" distR="0">
            <wp:extent cx="5829300" cy="3562350"/>
            <wp:effectExtent l="0" t="0" r="0" b="0"/>
            <wp:docPr id="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E9" w:rsidRDefault="009A2AE9" w:rsidP="005678E7">
      <w:pPr>
        <w:pStyle w:val="-d"/>
        <w:snapToGrid w:val="0"/>
        <w:ind w:left="1080"/>
        <w:jc w:val="left"/>
        <w:rPr>
          <w:rFonts w:ascii="標楷體" w:eastAsia="標楷體" w:hAnsi="標楷體" w:hint="eastAsia"/>
        </w:rPr>
      </w:pPr>
    </w:p>
    <w:p w:rsidR="00A56831" w:rsidRPr="0013597D" w:rsidRDefault="009A2AE9" w:rsidP="00A56831">
      <w:pPr>
        <w:pStyle w:val="-d"/>
        <w:snapToGrid w:val="0"/>
        <w:ind w:leftChars="450" w:left="1080"/>
        <w:rPr>
          <w:rFonts w:ascii="標楷體" w:eastAsia="標楷體" w:hAnsi="標楷體"/>
          <w:sz w:val="28"/>
          <w:szCs w:val="28"/>
        </w:rPr>
      </w:pPr>
      <w:r w:rsidRPr="0013597D">
        <w:rPr>
          <w:rFonts w:ascii="標楷體" w:eastAsia="標楷體" w:hAnsi="標楷體" w:hint="eastAsia"/>
          <w:sz w:val="28"/>
          <w:szCs w:val="28"/>
        </w:rPr>
        <w:t>&lt;6&gt;</w:t>
      </w:r>
      <w:r w:rsidR="00A56831" w:rsidRPr="0013597D">
        <w:rPr>
          <w:rFonts w:ascii="標楷體" w:eastAsia="標楷體" w:hAnsi="標楷體" w:hint="eastAsia"/>
          <w:sz w:val="28"/>
          <w:szCs w:val="28"/>
        </w:rPr>
        <w:t>點選新增，填入【</w:t>
      </w:r>
      <w:r w:rsidR="00823156" w:rsidRPr="0013597D">
        <w:rPr>
          <w:rFonts w:ascii="標楷體" w:eastAsia="標楷體" w:hAnsi="標楷體" w:hint="eastAsia"/>
          <w:sz w:val="28"/>
          <w:szCs w:val="28"/>
        </w:rPr>
        <w:t>人員基本資訊</w:t>
      </w:r>
      <w:r w:rsidR="00A56831" w:rsidRPr="0013597D">
        <w:rPr>
          <w:rFonts w:ascii="標楷體" w:eastAsia="標楷體" w:hAnsi="標楷體" w:hint="eastAsia"/>
          <w:sz w:val="28"/>
          <w:szCs w:val="28"/>
        </w:rPr>
        <w:t>】</w:t>
      </w:r>
      <w:r w:rsidR="00823156" w:rsidRPr="0013597D">
        <w:rPr>
          <w:rFonts w:ascii="標楷體" w:eastAsia="標楷體" w:hAnsi="標楷體" w:hint="eastAsia"/>
          <w:sz w:val="28"/>
          <w:szCs w:val="28"/>
        </w:rPr>
        <w:t>與【國外差旅資訊資訊】</w:t>
      </w:r>
      <w:r w:rsidR="00A56831" w:rsidRPr="0013597D">
        <w:rPr>
          <w:rFonts w:ascii="標楷體" w:eastAsia="標楷體" w:hAnsi="標楷體" w:hint="eastAsia"/>
          <w:sz w:val="28"/>
          <w:szCs w:val="28"/>
        </w:rPr>
        <w:t>後【存入】，</w:t>
      </w:r>
      <w:r w:rsidR="00A56831" w:rsidRPr="0013597D">
        <w:rPr>
          <w:rFonts w:ascii="標楷體" w:eastAsia="標楷體" w:hAnsi="標楷體"/>
          <w:sz w:val="28"/>
          <w:szCs w:val="28"/>
        </w:rPr>
        <w:t>若需填寫多</w:t>
      </w:r>
      <w:r w:rsidR="00823156" w:rsidRPr="0013597D">
        <w:rPr>
          <w:rFonts w:ascii="標楷體" w:eastAsia="標楷體" w:hAnsi="標楷體" w:hint="eastAsia"/>
          <w:sz w:val="28"/>
          <w:szCs w:val="28"/>
        </w:rPr>
        <w:t>日明細</w:t>
      </w:r>
      <w:r w:rsidR="00A56831" w:rsidRPr="0013597D">
        <w:rPr>
          <w:rFonts w:ascii="標楷體" w:eastAsia="標楷體" w:hAnsi="標楷體"/>
          <w:sz w:val="28"/>
          <w:szCs w:val="28"/>
        </w:rPr>
        <w:t>，可點選【確定並儲存】將資料存入，並停留於目前視窗，以便持續編輯。</w:t>
      </w:r>
    </w:p>
    <w:p w:rsidR="00C44828" w:rsidRPr="0013597D" w:rsidRDefault="00C44828" w:rsidP="00C44828">
      <w:pPr>
        <w:pStyle w:val="-d"/>
        <w:snapToGrid w:val="0"/>
        <w:ind w:left="1080"/>
        <w:jc w:val="left"/>
        <w:rPr>
          <w:rFonts w:ascii="標楷體" w:eastAsia="標楷體" w:hAnsi="標楷體" w:hint="eastAsia"/>
          <w:sz w:val="28"/>
          <w:szCs w:val="28"/>
        </w:rPr>
      </w:pPr>
      <w:r w:rsidRPr="0013597D">
        <w:rPr>
          <w:rFonts w:ascii="標楷體" w:eastAsia="標楷體" w:hAnsi="標楷體" w:hint="eastAsia"/>
          <w:sz w:val="28"/>
          <w:szCs w:val="28"/>
        </w:rPr>
        <w:t>亦可下載【空白範本】填寫，再透過【匯入】轉進明細資料。</w:t>
      </w:r>
    </w:p>
    <w:p w:rsidR="009A2AE9" w:rsidRDefault="0097499E" w:rsidP="005678E7">
      <w:pPr>
        <w:pStyle w:val="-d"/>
        <w:snapToGrid w:val="0"/>
        <w:ind w:left="1080"/>
        <w:jc w:val="left"/>
        <w:rPr>
          <w:rFonts w:ascii="標楷體" w:eastAsia="標楷體" w:hAnsi="標楷體"/>
        </w:rPr>
      </w:pPr>
      <w:r w:rsidRPr="00823156">
        <w:rPr>
          <w:rFonts w:ascii="標楷體" w:eastAsia="標楷體" w:hAnsi="標楷體"/>
          <w:noProof/>
        </w:rPr>
        <w:drawing>
          <wp:inline distT="0" distB="0" distL="0" distR="0">
            <wp:extent cx="5876925" cy="3552825"/>
            <wp:effectExtent l="0" t="0" r="0" b="0"/>
            <wp:docPr id="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828" w:rsidRDefault="00C44828" w:rsidP="005678E7">
      <w:pPr>
        <w:pStyle w:val="-d"/>
        <w:snapToGrid w:val="0"/>
        <w:ind w:left="1080"/>
        <w:jc w:val="left"/>
        <w:rPr>
          <w:rFonts w:ascii="標楷體" w:eastAsia="標楷體" w:hAnsi="標楷體" w:hint="eastAsia"/>
          <w:szCs w:val="24"/>
        </w:rPr>
      </w:pPr>
    </w:p>
    <w:p w:rsidR="00C44828" w:rsidRPr="0013597D" w:rsidRDefault="00C44828" w:rsidP="005678E7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 w:rsidRPr="0013597D">
        <w:rPr>
          <w:rFonts w:ascii="標楷體" w:eastAsia="標楷體" w:hAnsi="標楷體" w:hint="eastAsia"/>
          <w:sz w:val="28"/>
          <w:szCs w:val="28"/>
        </w:rPr>
        <w:t>&lt;7&gt;若有代墊，點選新增，填入【受款人】</w:t>
      </w:r>
    </w:p>
    <w:p w:rsidR="00C44828" w:rsidRDefault="0097499E" w:rsidP="005678E7">
      <w:pPr>
        <w:pStyle w:val="-d"/>
        <w:snapToGrid w:val="0"/>
        <w:ind w:left="1080"/>
        <w:jc w:val="left"/>
        <w:rPr>
          <w:rFonts w:ascii="標楷體" w:eastAsia="標楷體" w:hAnsi="標楷體"/>
          <w:noProof/>
          <w:szCs w:val="24"/>
        </w:rPr>
      </w:pPr>
      <w:r w:rsidRPr="00F978E7">
        <w:rPr>
          <w:noProof/>
        </w:rPr>
        <w:drawing>
          <wp:inline distT="0" distB="0" distL="0" distR="0">
            <wp:extent cx="5800725" cy="3248025"/>
            <wp:effectExtent l="0" t="0" r="0" b="0"/>
            <wp:docPr id="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828" w:rsidRDefault="00C44828" w:rsidP="005678E7">
      <w:pPr>
        <w:pStyle w:val="-d"/>
        <w:snapToGrid w:val="0"/>
        <w:ind w:left="1080"/>
        <w:jc w:val="left"/>
        <w:rPr>
          <w:rFonts w:ascii="標楷體" w:eastAsia="標楷體" w:hAnsi="標楷體"/>
          <w:noProof/>
          <w:szCs w:val="24"/>
        </w:rPr>
      </w:pPr>
    </w:p>
    <w:p w:rsidR="00F104A3" w:rsidRDefault="00F104A3" w:rsidP="005678E7">
      <w:pPr>
        <w:pStyle w:val="-d"/>
        <w:snapToGrid w:val="0"/>
        <w:ind w:left="1080"/>
        <w:jc w:val="left"/>
        <w:rPr>
          <w:rFonts w:ascii="標楷體" w:eastAsia="標楷體" w:hAnsi="標楷體" w:hint="eastAsia"/>
          <w:noProof/>
          <w:szCs w:val="24"/>
        </w:rPr>
      </w:pPr>
    </w:p>
    <w:p w:rsidR="00C44828" w:rsidRPr="0013597D" w:rsidRDefault="00F104A3" w:rsidP="005678E7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C44828" w:rsidRPr="0013597D">
        <w:rPr>
          <w:rFonts w:ascii="標楷體" w:eastAsia="標楷體" w:hAnsi="標楷體" w:hint="eastAsia"/>
          <w:sz w:val="28"/>
          <w:szCs w:val="28"/>
        </w:rPr>
        <w:lastRenderedPageBreak/>
        <w:t>&lt;8&gt;列印</w:t>
      </w:r>
    </w:p>
    <w:p w:rsidR="00C44828" w:rsidRDefault="0097499E" w:rsidP="005678E7">
      <w:pPr>
        <w:pStyle w:val="-d"/>
        <w:snapToGrid w:val="0"/>
        <w:ind w:left="1080"/>
        <w:jc w:val="left"/>
        <w:rPr>
          <w:noProof/>
        </w:rPr>
      </w:pPr>
      <w:r w:rsidRPr="00F978E7">
        <w:rPr>
          <w:noProof/>
        </w:rPr>
        <w:drawing>
          <wp:inline distT="0" distB="0" distL="0" distR="0">
            <wp:extent cx="5800725" cy="5467350"/>
            <wp:effectExtent l="0" t="0" r="0" b="0"/>
            <wp:docPr id="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E7A" w:rsidRDefault="004B3E7A" w:rsidP="005678E7">
      <w:pPr>
        <w:pStyle w:val="-d"/>
        <w:snapToGrid w:val="0"/>
        <w:ind w:left="1080"/>
        <w:jc w:val="left"/>
        <w:rPr>
          <w:rFonts w:ascii="標楷體" w:eastAsia="標楷體" w:hAnsi="標楷體"/>
        </w:rPr>
      </w:pPr>
    </w:p>
    <w:p w:rsidR="00F104A3" w:rsidRDefault="00F104A3" w:rsidP="005678E7">
      <w:pPr>
        <w:pStyle w:val="-d"/>
        <w:snapToGrid w:val="0"/>
        <w:ind w:left="1080"/>
        <w:jc w:val="left"/>
        <w:rPr>
          <w:rFonts w:ascii="標楷體" w:eastAsia="標楷體" w:hAnsi="標楷體"/>
        </w:rPr>
      </w:pPr>
    </w:p>
    <w:p w:rsidR="00F104A3" w:rsidRDefault="00F104A3" w:rsidP="005678E7">
      <w:pPr>
        <w:pStyle w:val="-d"/>
        <w:snapToGrid w:val="0"/>
        <w:ind w:left="1080"/>
        <w:jc w:val="left"/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br w:type="page"/>
      </w:r>
    </w:p>
    <w:p w:rsidR="00481B71" w:rsidRPr="0013597D" w:rsidRDefault="00481B71" w:rsidP="00481B71">
      <w:pPr>
        <w:pStyle w:val="-d"/>
        <w:snapToGrid w:val="0"/>
        <w:ind w:left="1440"/>
        <w:jc w:val="left"/>
        <w:rPr>
          <w:rFonts w:ascii="標楷體" w:eastAsia="標楷體" w:hAnsi="標楷體" w:hint="eastAsia"/>
          <w:sz w:val="28"/>
          <w:szCs w:val="28"/>
        </w:rPr>
      </w:pPr>
      <w:r w:rsidRPr="0013597D">
        <w:rPr>
          <w:rFonts w:ascii="標楷體" w:eastAsia="標楷體" w:hAnsi="標楷體" w:hint="eastAsia"/>
          <w:b/>
          <w:sz w:val="28"/>
          <w:szCs w:val="28"/>
        </w:rPr>
        <w:t>●印領清冊</w:t>
      </w:r>
    </w:p>
    <w:p w:rsidR="00481B71" w:rsidRPr="0013597D" w:rsidRDefault="00481B71" w:rsidP="00481B71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 w:rsidRPr="0013597D">
        <w:rPr>
          <w:rFonts w:ascii="標楷體" w:eastAsia="標楷體" w:hAnsi="標楷體" w:hint="eastAsia"/>
          <w:sz w:val="28"/>
          <w:szCs w:val="28"/>
        </w:rPr>
        <w:t>&lt;1&gt;選擇購案類型【清冊差旅（國外差旅，印領清冊）】</w:t>
      </w:r>
    </w:p>
    <w:p w:rsidR="00481B71" w:rsidRDefault="0097499E" w:rsidP="00481B71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905500" cy="2095500"/>
            <wp:effectExtent l="0" t="0" r="0" b="0"/>
            <wp:docPr id="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71" w:rsidRDefault="00481B71" w:rsidP="00481B71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</w:p>
    <w:p w:rsidR="00F104A3" w:rsidRDefault="00F104A3" w:rsidP="00481B71">
      <w:pPr>
        <w:pStyle w:val="-d"/>
        <w:snapToGrid w:val="0"/>
        <w:ind w:left="1080"/>
        <w:jc w:val="left"/>
        <w:rPr>
          <w:rFonts w:ascii="標楷體" w:eastAsia="標楷體" w:hAnsi="標楷體" w:hint="eastAsia"/>
          <w:noProof/>
        </w:rPr>
      </w:pPr>
    </w:p>
    <w:p w:rsidR="00481B71" w:rsidRPr="0013597D" w:rsidRDefault="00481B71" w:rsidP="00481B71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 w:rsidRPr="0013597D">
        <w:rPr>
          <w:rFonts w:ascii="標楷體" w:eastAsia="標楷體" w:hAnsi="標楷體" w:hint="eastAsia"/>
          <w:sz w:val="28"/>
          <w:szCs w:val="28"/>
        </w:rPr>
        <w:t>&lt;2&gt;選擇【新增】</w:t>
      </w:r>
    </w:p>
    <w:p w:rsidR="00481B71" w:rsidRDefault="0097499E" w:rsidP="00481B71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829300" cy="2047875"/>
            <wp:effectExtent l="0" t="0" r="0" b="0"/>
            <wp:docPr id="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A3" w:rsidRDefault="00F104A3" w:rsidP="00481B71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</w:p>
    <w:p w:rsidR="00F104A3" w:rsidRPr="00A67F0E" w:rsidRDefault="00F104A3" w:rsidP="00481B71">
      <w:pPr>
        <w:pStyle w:val="-d"/>
        <w:snapToGrid w:val="0"/>
        <w:ind w:left="1080"/>
        <w:jc w:val="left"/>
        <w:rPr>
          <w:rFonts w:ascii="標楷體" w:eastAsia="標楷體" w:hAnsi="標楷體" w:hint="eastAsia"/>
        </w:rPr>
      </w:pPr>
    </w:p>
    <w:p w:rsidR="00481B71" w:rsidRPr="0013597D" w:rsidRDefault="00481B71" w:rsidP="00481B71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 w:rsidRPr="0013597D">
        <w:rPr>
          <w:rFonts w:ascii="標楷體" w:eastAsia="標楷體" w:hAnsi="標楷體" w:hint="eastAsia"/>
          <w:sz w:val="28"/>
          <w:szCs w:val="28"/>
        </w:rPr>
        <w:t>&lt;3&gt;點選【人事費清冊】，確定</w:t>
      </w:r>
    </w:p>
    <w:p w:rsidR="00481B71" w:rsidRPr="00A67F0E" w:rsidRDefault="0097499E" w:rsidP="00481B71">
      <w:pPr>
        <w:pStyle w:val="-d"/>
        <w:snapToGrid w:val="0"/>
        <w:ind w:left="1080"/>
        <w:jc w:val="left"/>
        <w:rPr>
          <w:rFonts w:ascii="標楷體" w:eastAsia="標楷體" w:hAnsi="標楷體" w:hint="eastAsia"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924550" cy="2314575"/>
            <wp:effectExtent l="0" t="0" r="0" b="0"/>
            <wp:docPr id="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71" w:rsidRDefault="00481B71" w:rsidP="005678E7">
      <w:pPr>
        <w:pStyle w:val="-d"/>
        <w:snapToGrid w:val="0"/>
        <w:ind w:left="1080"/>
        <w:jc w:val="left"/>
        <w:rPr>
          <w:rFonts w:ascii="標楷體" w:eastAsia="標楷體" w:hAnsi="標楷體"/>
          <w:szCs w:val="24"/>
        </w:rPr>
      </w:pPr>
    </w:p>
    <w:p w:rsidR="00F104A3" w:rsidRPr="00481B71" w:rsidRDefault="00F104A3" w:rsidP="005678E7">
      <w:pPr>
        <w:pStyle w:val="-d"/>
        <w:snapToGrid w:val="0"/>
        <w:ind w:left="1080"/>
        <w:jc w:val="left"/>
        <w:rPr>
          <w:rFonts w:ascii="標楷體" w:eastAsia="標楷體" w:hAnsi="標楷體" w:hint="eastAsia"/>
          <w:szCs w:val="24"/>
        </w:rPr>
      </w:pPr>
    </w:p>
    <w:p w:rsidR="001E42DA" w:rsidRPr="0013597D" w:rsidRDefault="00F104A3" w:rsidP="001E42DA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1E42DA" w:rsidRPr="0013597D">
        <w:rPr>
          <w:rFonts w:ascii="標楷體" w:eastAsia="標楷體" w:hAnsi="標楷體" w:hint="eastAsia"/>
          <w:sz w:val="28"/>
          <w:szCs w:val="28"/>
        </w:rPr>
        <w:lastRenderedPageBreak/>
        <w:t>&lt;4&gt;填入【用途說明】，可依據當次用途敘述；亦可選擇常用詞庫帶入。(詞庫由會計人員編輯維護)</w:t>
      </w:r>
    </w:p>
    <w:p w:rsidR="001E42DA" w:rsidRDefault="0097499E" w:rsidP="001E42DA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972175" cy="2819400"/>
            <wp:effectExtent l="0" t="0" r="0" b="0"/>
            <wp:docPr id="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A3" w:rsidRDefault="00F104A3" w:rsidP="001E42DA">
      <w:pPr>
        <w:pStyle w:val="-d"/>
        <w:snapToGrid w:val="0"/>
        <w:ind w:left="1080"/>
        <w:jc w:val="left"/>
        <w:rPr>
          <w:rFonts w:ascii="標楷體" w:eastAsia="標楷體" w:hAnsi="標楷體"/>
          <w:noProof/>
        </w:rPr>
      </w:pPr>
    </w:p>
    <w:p w:rsidR="00F104A3" w:rsidRDefault="00F104A3" w:rsidP="001E42DA">
      <w:pPr>
        <w:pStyle w:val="-d"/>
        <w:snapToGrid w:val="0"/>
        <w:ind w:left="1080"/>
        <w:jc w:val="left"/>
        <w:rPr>
          <w:rFonts w:ascii="標楷體" w:eastAsia="標楷體" w:hAnsi="標楷體"/>
          <w:szCs w:val="24"/>
        </w:rPr>
      </w:pPr>
    </w:p>
    <w:p w:rsidR="001E42DA" w:rsidRDefault="001E42DA" w:rsidP="001E42DA">
      <w:pPr>
        <w:pStyle w:val="-d"/>
        <w:snapToGrid w:val="0"/>
        <w:ind w:left="1080"/>
        <w:jc w:val="left"/>
        <w:rPr>
          <w:rFonts w:ascii="標楷體" w:eastAsia="標楷體" w:hAnsi="標楷體"/>
          <w:szCs w:val="24"/>
        </w:rPr>
      </w:pPr>
    </w:p>
    <w:p w:rsidR="001E42DA" w:rsidRPr="0013597D" w:rsidRDefault="001E42DA" w:rsidP="001E42DA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 w:rsidRPr="0013597D">
        <w:rPr>
          <w:rFonts w:ascii="標楷體" w:eastAsia="標楷體" w:hAnsi="標楷體" w:hint="eastAsia"/>
          <w:sz w:val="28"/>
          <w:szCs w:val="28"/>
        </w:rPr>
        <w:t>&lt;5&gt;點選新增，填入【選擇經費】、【金額（即時預控）】，</w:t>
      </w:r>
      <w:r w:rsidRPr="0013597D">
        <w:rPr>
          <w:rFonts w:ascii="標楷體" w:eastAsia="標楷體" w:hAnsi="標楷體"/>
          <w:sz w:val="28"/>
          <w:szCs w:val="28"/>
        </w:rPr>
        <w:t>若需填寫多筆經費，可點選【確定並儲存】將資料存入，並停留於目前視窗，以便持續編輯。</w:t>
      </w:r>
    </w:p>
    <w:p w:rsidR="001E42DA" w:rsidRPr="0013597D" w:rsidRDefault="001E42DA" w:rsidP="001E42DA">
      <w:pPr>
        <w:pStyle w:val="-d"/>
        <w:snapToGrid w:val="0"/>
        <w:ind w:leftChars="450" w:left="1080"/>
        <w:rPr>
          <w:rFonts w:ascii="標楷體" w:eastAsia="標楷體" w:hAnsi="標楷體" w:hint="eastAsia"/>
          <w:sz w:val="28"/>
          <w:szCs w:val="28"/>
        </w:rPr>
      </w:pPr>
      <w:r w:rsidRPr="0013597D">
        <w:rPr>
          <w:rFonts w:ascii="標楷體" w:eastAsia="標楷體" w:hAnsi="標楷體" w:hint="eastAsia"/>
          <w:sz w:val="28"/>
          <w:szCs w:val="28"/>
        </w:rPr>
        <w:t>部門預算亦可選填【經費分類】。</w:t>
      </w:r>
    </w:p>
    <w:p w:rsidR="001E42DA" w:rsidRPr="009A2AE9" w:rsidRDefault="0097499E" w:rsidP="001E42DA">
      <w:pPr>
        <w:pStyle w:val="-d"/>
        <w:snapToGrid w:val="0"/>
        <w:ind w:left="1080"/>
        <w:jc w:val="left"/>
        <w:rPr>
          <w:rFonts w:ascii="標楷體" w:eastAsia="標楷體" w:hAnsi="標楷體"/>
        </w:rPr>
      </w:pPr>
      <w:r w:rsidRPr="001E42DA">
        <w:rPr>
          <w:rFonts w:ascii="標楷體" w:eastAsia="標楷體" w:hAnsi="標楷體"/>
          <w:noProof/>
        </w:rPr>
        <w:drawing>
          <wp:inline distT="0" distB="0" distL="0" distR="0">
            <wp:extent cx="5915025" cy="3162300"/>
            <wp:effectExtent l="0" t="0" r="0" b="0"/>
            <wp:docPr id="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DA" w:rsidRDefault="001E42DA" w:rsidP="001E42DA">
      <w:pPr>
        <w:pStyle w:val="-d"/>
        <w:snapToGrid w:val="0"/>
        <w:ind w:left="1080"/>
        <w:jc w:val="left"/>
        <w:rPr>
          <w:rFonts w:ascii="標楷體" w:eastAsia="標楷體" w:hAnsi="標楷體"/>
        </w:rPr>
      </w:pPr>
    </w:p>
    <w:p w:rsidR="001E42DA" w:rsidRPr="0013597D" w:rsidRDefault="00F104A3" w:rsidP="001E42DA">
      <w:pPr>
        <w:pStyle w:val="-d"/>
        <w:snapToGrid w:val="0"/>
        <w:ind w:leftChars="450" w:left="10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1E42DA" w:rsidRPr="0013597D">
        <w:rPr>
          <w:rFonts w:ascii="標楷體" w:eastAsia="標楷體" w:hAnsi="標楷體" w:hint="eastAsia"/>
          <w:sz w:val="28"/>
          <w:szCs w:val="28"/>
        </w:rPr>
        <w:lastRenderedPageBreak/>
        <w:t>&lt;6&gt;點選新增，選擇【清冊類別】、【所得格式】、【所屬年度】、【所屬月份】</w:t>
      </w:r>
    </w:p>
    <w:p w:rsidR="001E42DA" w:rsidRDefault="0097499E" w:rsidP="001E42DA">
      <w:pPr>
        <w:pStyle w:val="-d"/>
        <w:snapToGrid w:val="0"/>
        <w:ind w:leftChars="450" w:left="1080"/>
        <w:rPr>
          <w:rFonts w:ascii="標楷體" w:eastAsia="標楷體" w:hAnsi="標楷體"/>
        </w:rPr>
      </w:pPr>
      <w:r w:rsidRPr="001E42DA">
        <w:rPr>
          <w:rFonts w:ascii="標楷體" w:eastAsia="標楷體" w:hAnsi="標楷體"/>
          <w:noProof/>
        </w:rPr>
        <w:drawing>
          <wp:inline distT="0" distB="0" distL="0" distR="0">
            <wp:extent cx="5972175" cy="2600325"/>
            <wp:effectExtent l="0" t="0" r="0" b="0"/>
            <wp:docPr id="5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DA" w:rsidRDefault="001E42DA" w:rsidP="001E42DA">
      <w:pPr>
        <w:pStyle w:val="-d"/>
        <w:snapToGrid w:val="0"/>
        <w:ind w:leftChars="450" w:left="1080"/>
        <w:rPr>
          <w:rFonts w:ascii="標楷體" w:eastAsia="標楷體" w:hAnsi="標楷體"/>
        </w:rPr>
      </w:pPr>
    </w:p>
    <w:p w:rsidR="00F104A3" w:rsidRDefault="00F104A3" w:rsidP="001E42DA">
      <w:pPr>
        <w:pStyle w:val="-d"/>
        <w:snapToGrid w:val="0"/>
        <w:ind w:leftChars="450" w:left="1080"/>
        <w:rPr>
          <w:rFonts w:ascii="標楷體" w:eastAsia="標楷體" w:hAnsi="標楷體" w:hint="eastAsia"/>
        </w:rPr>
      </w:pPr>
    </w:p>
    <w:p w:rsidR="00F104A3" w:rsidRPr="001E42DA" w:rsidRDefault="00F104A3" w:rsidP="001E42DA">
      <w:pPr>
        <w:pStyle w:val="-d"/>
        <w:snapToGrid w:val="0"/>
        <w:ind w:leftChars="450" w:left="1080"/>
        <w:rPr>
          <w:rFonts w:ascii="標楷體" w:eastAsia="標楷體" w:hAnsi="標楷體" w:hint="eastAsia"/>
        </w:rPr>
      </w:pPr>
    </w:p>
    <w:p w:rsidR="001E42DA" w:rsidRPr="0013597D" w:rsidRDefault="001E42DA" w:rsidP="001E42DA">
      <w:pPr>
        <w:pStyle w:val="-d"/>
        <w:snapToGrid w:val="0"/>
        <w:ind w:leftChars="450" w:left="1080"/>
        <w:rPr>
          <w:rFonts w:ascii="標楷體" w:eastAsia="標楷體" w:hAnsi="標楷體"/>
          <w:sz w:val="28"/>
          <w:szCs w:val="28"/>
        </w:rPr>
      </w:pPr>
      <w:r w:rsidRPr="0013597D">
        <w:rPr>
          <w:rFonts w:ascii="標楷體" w:eastAsia="標楷體" w:hAnsi="標楷體" w:hint="eastAsia"/>
          <w:sz w:val="28"/>
          <w:szCs w:val="28"/>
        </w:rPr>
        <w:t>填入對應清冊類別所需的各項資訊後【存入】，</w:t>
      </w:r>
      <w:r w:rsidRPr="0013597D">
        <w:rPr>
          <w:rFonts w:ascii="標楷體" w:eastAsia="標楷體" w:hAnsi="標楷體"/>
          <w:sz w:val="28"/>
          <w:szCs w:val="28"/>
        </w:rPr>
        <w:t>若需填寫</w:t>
      </w:r>
      <w:r w:rsidRPr="0013597D">
        <w:rPr>
          <w:rFonts w:ascii="標楷體" w:eastAsia="標楷體" w:hAnsi="標楷體" w:hint="eastAsia"/>
          <w:sz w:val="28"/>
          <w:szCs w:val="28"/>
        </w:rPr>
        <w:t>不同人員明細</w:t>
      </w:r>
      <w:r w:rsidRPr="0013597D">
        <w:rPr>
          <w:rFonts w:ascii="標楷體" w:eastAsia="標楷體" w:hAnsi="標楷體"/>
          <w:sz w:val="28"/>
          <w:szCs w:val="28"/>
        </w:rPr>
        <w:t>，可點選【確定並儲存】將資料存入，並停留於目前視窗，以便持續編輯。</w:t>
      </w:r>
    </w:p>
    <w:p w:rsidR="001E42DA" w:rsidRPr="0013597D" w:rsidRDefault="001E42DA" w:rsidP="001E42DA">
      <w:pPr>
        <w:pStyle w:val="-d"/>
        <w:snapToGrid w:val="0"/>
        <w:ind w:left="1080"/>
        <w:jc w:val="left"/>
        <w:rPr>
          <w:rFonts w:ascii="標楷體" w:eastAsia="標楷體" w:hAnsi="標楷體" w:hint="eastAsia"/>
          <w:sz w:val="28"/>
          <w:szCs w:val="28"/>
        </w:rPr>
      </w:pPr>
      <w:r w:rsidRPr="0013597D">
        <w:rPr>
          <w:rFonts w:ascii="標楷體" w:eastAsia="標楷體" w:hAnsi="標楷體" w:hint="eastAsia"/>
          <w:sz w:val="28"/>
          <w:szCs w:val="28"/>
        </w:rPr>
        <w:t>亦可下載【空白範本】填寫，再透過【匯入】轉進明細資料。</w:t>
      </w:r>
    </w:p>
    <w:p w:rsidR="001E42DA" w:rsidRDefault="0097499E" w:rsidP="001E42DA">
      <w:pPr>
        <w:pStyle w:val="-d"/>
        <w:snapToGrid w:val="0"/>
        <w:ind w:left="1080"/>
        <w:jc w:val="left"/>
        <w:rPr>
          <w:rFonts w:ascii="標楷體" w:eastAsia="標楷體" w:hAnsi="標楷體"/>
        </w:rPr>
      </w:pPr>
      <w:r w:rsidRPr="005173D2">
        <w:rPr>
          <w:rFonts w:ascii="標楷體" w:eastAsia="標楷體" w:hAnsi="標楷體"/>
          <w:noProof/>
        </w:rPr>
        <w:drawing>
          <wp:inline distT="0" distB="0" distL="0" distR="0">
            <wp:extent cx="6029325" cy="3867150"/>
            <wp:effectExtent l="0" t="0" r="0" b="0"/>
            <wp:docPr id="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DA" w:rsidRDefault="001E42DA" w:rsidP="001E42DA">
      <w:pPr>
        <w:pStyle w:val="-d"/>
        <w:snapToGrid w:val="0"/>
        <w:ind w:left="1080"/>
        <w:jc w:val="left"/>
        <w:rPr>
          <w:rFonts w:ascii="標楷體" w:eastAsia="標楷體" w:hAnsi="標楷體" w:hint="eastAsia"/>
          <w:szCs w:val="24"/>
        </w:rPr>
      </w:pPr>
    </w:p>
    <w:p w:rsidR="001E42DA" w:rsidRPr="0013597D" w:rsidRDefault="00F104A3" w:rsidP="001E42DA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1E42DA" w:rsidRPr="0013597D">
        <w:rPr>
          <w:rFonts w:ascii="標楷體" w:eastAsia="標楷體" w:hAnsi="標楷體" w:hint="eastAsia"/>
          <w:sz w:val="28"/>
          <w:szCs w:val="28"/>
        </w:rPr>
        <w:lastRenderedPageBreak/>
        <w:t>&lt;7&gt;若有代墊，點選新增，填入【受款人】</w:t>
      </w:r>
    </w:p>
    <w:p w:rsidR="001E42DA" w:rsidRDefault="0097499E" w:rsidP="001E42DA">
      <w:pPr>
        <w:pStyle w:val="-d"/>
        <w:snapToGrid w:val="0"/>
        <w:ind w:left="1080"/>
        <w:jc w:val="left"/>
        <w:rPr>
          <w:rFonts w:ascii="標楷體" w:eastAsia="標楷體" w:hAnsi="標楷體"/>
          <w:noProof/>
          <w:szCs w:val="24"/>
        </w:rPr>
      </w:pPr>
      <w:r w:rsidRPr="00F978E7">
        <w:rPr>
          <w:noProof/>
        </w:rPr>
        <w:drawing>
          <wp:inline distT="0" distB="0" distL="0" distR="0">
            <wp:extent cx="5810250" cy="3048000"/>
            <wp:effectExtent l="0" t="0" r="0" b="0"/>
            <wp:docPr id="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2DA" w:rsidRDefault="001E42DA" w:rsidP="001E42DA">
      <w:pPr>
        <w:pStyle w:val="-d"/>
        <w:snapToGrid w:val="0"/>
        <w:ind w:left="1080"/>
        <w:jc w:val="left"/>
        <w:rPr>
          <w:rFonts w:ascii="標楷體" w:eastAsia="標楷體" w:hAnsi="標楷體"/>
          <w:noProof/>
          <w:szCs w:val="24"/>
        </w:rPr>
      </w:pPr>
    </w:p>
    <w:p w:rsidR="00F104A3" w:rsidRDefault="00F104A3" w:rsidP="001E42DA">
      <w:pPr>
        <w:pStyle w:val="-d"/>
        <w:snapToGrid w:val="0"/>
        <w:ind w:left="1080"/>
        <w:jc w:val="left"/>
        <w:rPr>
          <w:rFonts w:ascii="標楷體" w:eastAsia="標楷體" w:hAnsi="標楷體"/>
          <w:noProof/>
          <w:szCs w:val="24"/>
        </w:rPr>
      </w:pPr>
    </w:p>
    <w:p w:rsidR="00F104A3" w:rsidRDefault="00F104A3" w:rsidP="001E42DA">
      <w:pPr>
        <w:pStyle w:val="-d"/>
        <w:snapToGrid w:val="0"/>
        <w:ind w:left="1080"/>
        <w:jc w:val="left"/>
        <w:rPr>
          <w:rFonts w:ascii="標楷體" w:eastAsia="標楷體" w:hAnsi="標楷體" w:hint="eastAsia"/>
          <w:noProof/>
          <w:szCs w:val="24"/>
        </w:rPr>
      </w:pPr>
    </w:p>
    <w:p w:rsidR="001E42DA" w:rsidRPr="0013597D" w:rsidRDefault="001E42DA" w:rsidP="001E42DA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 w:rsidRPr="0013597D">
        <w:rPr>
          <w:rFonts w:ascii="標楷體" w:eastAsia="標楷體" w:hAnsi="標楷體" w:hint="eastAsia"/>
          <w:sz w:val="28"/>
          <w:szCs w:val="28"/>
        </w:rPr>
        <w:t>&lt;8&gt;列印</w:t>
      </w:r>
    </w:p>
    <w:p w:rsidR="005173D2" w:rsidRPr="0013597D" w:rsidRDefault="005173D2" w:rsidP="001E42DA">
      <w:pPr>
        <w:pStyle w:val="-d"/>
        <w:snapToGrid w:val="0"/>
        <w:ind w:left="1080"/>
        <w:jc w:val="left"/>
        <w:rPr>
          <w:rFonts w:ascii="標楷體" w:eastAsia="標楷體" w:hAnsi="標楷體" w:hint="eastAsia"/>
          <w:sz w:val="28"/>
          <w:szCs w:val="28"/>
        </w:rPr>
      </w:pPr>
      <w:r w:rsidRPr="0013597D">
        <w:rPr>
          <w:rFonts w:ascii="標楷體" w:eastAsia="標楷體" w:hAnsi="標楷體"/>
          <w:sz w:val="28"/>
          <w:szCs w:val="28"/>
        </w:rPr>
        <w:t>學生獎助金、退費等</w:t>
      </w:r>
      <w:r w:rsidRPr="0013597D">
        <w:rPr>
          <w:rFonts w:ascii="標楷體" w:eastAsia="標楷體" w:hAnsi="標楷體" w:hint="eastAsia"/>
          <w:sz w:val="28"/>
          <w:szCs w:val="28"/>
        </w:rPr>
        <w:t>格式：</w:t>
      </w:r>
    </w:p>
    <w:p w:rsidR="00481B71" w:rsidRDefault="0097499E" w:rsidP="005678E7">
      <w:pPr>
        <w:pStyle w:val="-d"/>
        <w:snapToGrid w:val="0"/>
        <w:ind w:left="1080"/>
        <w:jc w:val="left"/>
        <w:rPr>
          <w:rFonts w:ascii="標楷體" w:eastAsia="標楷體" w:hAnsi="標楷體"/>
          <w:szCs w:val="24"/>
        </w:rPr>
      </w:pPr>
      <w:r w:rsidRPr="004B3E7A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819775" cy="3657600"/>
            <wp:effectExtent l="0" t="0" r="0" b="0"/>
            <wp:docPr id="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71" w:rsidRDefault="00481B71" w:rsidP="005678E7">
      <w:pPr>
        <w:pStyle w:val="-d"/>
        <w:snapToGrid w:val="0"/>
        <w:ind w:left="1080"/>
        <w:jc w:val="left"/>
        <w:rPr>
          <w:rFonts w:ascii="標楷體" w:eastAsia="標楷體" w:hAnsi="標楷體"/>
          <w:szCs w:val="24"/>
        </w:rPr>
      </w:pPr>
    </w:p>
    <w:p w:rsidR="00F104A3" w:rsidRDefault="00F104A3" w:rsidP="005678E7">
      <w:pPr>
        <w:pStyle w:val="-d"/>
        <w:snapToGrid w:val="0"/>
        <w:ind w:left="1080"/>
        <w:jc w:val="left"/>
        <w:rPr>
          <w:rFonts w:ascii="標楷體" w:eastAsia="標楷體" w:hAnsi="標楷體" w:hint="eastAsia"/>
          <w:szCs w:val="24"/>
        </w:rPr>
      </w:pPr>
    </w:p>
    <w:p w:rsidR="005173D2" w:rsidRPr="0013597D" w:rsidRDefault="00F104A3" w:rsidP="005678E7">
      <w:pPr>
        <w:pStyle w:val="-d"/>
        <w:snapToGrid w:val="0"/>
        <w:ind w:left="1080"/>
        <w:jc w:val="lef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5173D2" w:rsidRPr="0013597D">
        <w:rPr>
          <w:rFonts w:ascii="標楷體" w:eastAsia="標楷體" w:hAnsi="標楷體" w:hint="eastAsia"/>
          <w:sz w:val="28"/>
          <w:szCs w:val="28"/>
        </w:rPr>
        <w:lastRenderedPageBreak/>
        <w:t>若為申請</w:t>
      </w:r>
      <w:r w:rsidR="005173D2" w:rsidRPr="0013597D">
        <w:rPr>
          <w:rFonts w:ascii="標楷體" w:eastAsia="標楷體" w:hAnsi="標楷體"/>
          <w:sz w:val="28"/>
          <w:szCs w:val="28"/>
        </w:rPr>
        <w:t>講座鐘點費、出席費等</w:t>
      </w:r>
      <w:r w:rsidR="005173D2" w:rsidRPr="0013597D">
        <w:rPr>
          <w:rFonts w:ascii="標楷體" w:eastAsia="標楷體" w:hAnsi="標楷體" w:hint="eastAsia"/>
          <w:sz w:val="28"/>
          <w:szCs w:val="28"/>
        </w:rPr>
        <w:t>格式：</w:t>
      </w:r>
    </w:p>
    <w:p w:rsidR="00481B71" w:rsidRDefault="0097499E" w:rsidP="005678E7">
      <w:pPr>
        <w:pStyle w:val="-d"/>
        <w:snapToGrid w:val="0"/>
        <w:ind w:left="1080"/>
        <w:jc w:val="left"/>
        <w:rPr>
          <w:rFonts w:ascii="標楷體" w:eastAsia="標楷體" w:hAnsi="標楷體"/>
          <w:szCs w:val="24"/>
        </w:rPr>
      </w:pPr>
      <w:r w:rsidRPr="005173D2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905500" cy="4152900"/>
            <wp:effectExtent l="0" t="0" r="0" b="0"/>
            <wp:docPr id="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71" w:rsidRPr="00481B71" w:rsidRDefault="00481B71" w:rsidP="005678E7">
      <w:pPr>
        <w:pStyle w:val="-d"/>
        <w:snapToGrid w:val="0"/>
        <w:ind w:left="1080"/>
        <w:jc w:val="left"/>
        <w:rPr>
          <w:rFonts w:ascii="標楷體" w:eastAsia="標楷體" w:hAnsi="標楷體" w:hint="eastAsia"/>
          <w:szCs w:val="24"/>
        </w:rPr>
      </w:pPr>
    </w:p>
    <w:p w:rsidR="005678E7" w:rsidRPr="00A67F0E" w:rsidRDefault="005678E7" w:rsidP="005678E7">
      <w:pPr>
        <w:pStyle w:val="-d"/>
        <w:snapToGrid w:val="0"/>
        <w:ind w:leftChars="100" w:left="480" w:hangingChars="100" w:hanging="240"/>
        <w:rPr>
          <w:rFonts w:ascii="標楷體" w:eastAsia="標楷體" w:hAnsi="標楷體" w:hint="eastAsia"/>
        </w:rPr>
      </w:pPr>
    </w:p>
    <w:p w:rsidR="00891F14" w:rsidRPr="0013597D" w:rsidRDefault="005678E7" w:rsidP="00891F14">
      <w:pPr>
        <w:pStyle w:val="2"/>
        <w:ind w:leftChars="200" w:left="480"/>
        <w:rPr>
          <w:sz w:val="32"/>
          <w:szCs w:val="32"/>
        </w:rPr>
      </w:pPr>
      <w:r w:rsidRPr="00A67F0E">
        <w:br w:type="page"/>
      </w:r>
      <w:bookmarkStart w:id="35" w:name="_Toc230797144"/>
      <w:r w:rsidR="00891F14" w:rsidRPr="0013597D">
        <w:rPr>
          <w:rFonts w:hint="eastAsia"/>
          <w:b w:val="0"/>
          <w:sz w:val="32"/>
          <w:szCs w:val="32"/>
        </w:rPr>
        <w:lastRenderedPageBreak/>
        <w:t>三、經費分類：</w:t>
      </w:r>
      <w:bookmarkEnd w:id="35"/>
    </w:p>
    <w:p w:rsidR="00AC631C" w:rsidRPr="0013597D" w:rsidRDefault="00891F14" w:rsidP="005678E7">
      <w:pPr>
        <w:pStyle w:val="-d"/>
        <w:snapToGrid w:val="0"/>
        <w:ind w:left="1080"/>
        <w:jc w:val="left"/>
        <w:rPr>
          <w:rFonts w:ascii="標楷體" w:eastAsia="標楷體" w:hAnsi="標楷體"/>
          <w:sz w:val="28"/>
          <w:szCs w:val="28"/>
        </w:rPr>
      </w:pPr>
      <w:r w:rsidRPr="0013597D">
        <w:rPr>
          <w:rFonts w:ascii="標楷體" w:eastAsia="標楷體" w:hAnsi="標楷體" w:hint="eastAsia"/>
          <w:bCs/>
          <w:sz w:val="28"/>
          <w:szCs w:val="28"/>
        </w:rPr>
        <w:t>1.經費分類：單位可以自行編輯分類，以作為申請案分類統計，可轉出EXCEL後再作加值運用。</w:t>
      </w:r>
      <w:r w:rsidR="00863AFA" w:rsidRPr="0013597D">
        <w:rPr>
          <w:rFonts w:ascii="標楷體" w:eastAsia="標楷體" w:hAnsi="標楷體" w:hint="eastAsia"/>
          <w:bCs/>
          <w:sz w:val="28"/>
          <w:szCs w:val="28"/>
        </w:rPr>
        <w:t>(僅部門預算使用)</w:t>
      </w:r>
    </w:p>
    <w:p w:rsidR="005678E7" w:rsidRPr="00A67F0E" w:rsidRDefault="0097499E" w:rsidP="00AC631C">
      <w:pPr>
        <w:pStyle w:val="-d"/>
        <w:snapToGrid w:val="0"/>
        <w:ind w:left="1080"/>
        <w:jc w:val="left"/>
        <w:rPr>
          <w:rFonts w:ascii="標楷體" w:eastAsia="標楷體" w:hAnsi="標楷體"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991225" cy="1543050"/>
            <wp:effectExtent l="0" t="0" r="0" b="0"/>
            <wp:docPr id="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14" w:rsidRPr="00A67F0E" w:rsidRDefault="00891F14" w:rsidP="00AC631C">
      <w:pPr>
        <w:pStyle w:val="-d"/>
        <w:snapToGrid w:val="0"/>
        <w:ind w:left="1080"/>
        <w:jc w:val="left"/>
        <w:rPr>
          <w:rFonts w:ascii="標楷體" w:eastAsia="標楷體" w:hAnsi="標楷體"/>
        </w:rPr>
      </w:pPr>
    </w:p>
    <w:p w:rsidR="00032EDA" w:rsidRPr="0013597D" w:rsidRDefault="00891F14" w:rsidP="00EC06DC">
      <w:pPr>
        <w:pStyle w:val="2"/>
        <w:ind w:leftChars="200" w:left="480"/>
        <w:rPr>
          <w:b w:val="0"/>
          <w:sz w:val="32"/>
          <w:szCs w:val="32"/>
        </w:rPr>
      </w:pPr>
      <w:bookmarkStart w:id="36" w:name="_Toc230797145"/>
      <w:r w:rsidRPr="0013597D">
        <w:rPr>
          <w:rFonts w:hint="eastAsia"/>
          <w:b w:val="0"/>
          <w:sz w:val="32"/>
          <w:szCs w:val="32"/>
        </w:rPr>
        <w:t>四、查詢功能區：</w:t>
      </w:r>
      <w:bookmarkEnd w:id="36"/>
    </w:p>
    <w:p w:rsidR="00863AFA" w:rsidRPr="0013597D" w:rsidRDefault="00863AFA" w:rsidP="00863AFA">
      <w:pPr>
        <w:ind w:leftChars="412" w:left="991" w:hanging="2"/>
        <w:rPr>
          <w:rFonts w:ascii="標楷體" w:eastAsia="標楷體" w:hAnsi="標楷體"/>
          <w:bCs/>
          <w:sz w:val="28"/>
          <w:szCs w:val="28"/>
        </w:rPr>
      </w:pPr>
      <w:r w:rsidRPr="0013597D">
        <w:rPr>
          <w:rFonts w:ascii="標楷體" w:eastAsia="標楷體" w:hAnsi="標楷體" w:hint="eastAsia"/>
          <w:bCs/>
          <w:sz w:val="28"/>
          <w:szCs w:val="28"/>
        </w:rPr>
        <w:t>1.購案查詢：對於購案搜尋的功能有分為</w:t>
      </w:r>
      <w:r w:rsidR="00173EDA" w:rsidRPr="0013597D">
        <w:rPr>
          <w:rFonts w:ascii="標楷體" w:eastAsia="標楷體" w:hAnsi="標楷體" w:hint="eastAsia"/>
          <w:bCs/>
          <w:sz w:val="28"/>
          <w:szCs w:val="28"/>
        </w:rPr>
        <w:t>請購類別、型態、經費、日期等</w:t>
      </w:r>
      <w:r w:rsidRPr="0013597D">
        <w:rPr>
          <w:rFonts w:ascii="標楷體" w:eastAsia="標楷體" w:hAnsi="標楷體" w:hint="eastAsia"/>
          <w:bCs/>
          <w:sz w:val="28"/>
          <w:szCs w:val="28"/>
        </w:rPr>
        <w:t>，</w:t>
      </w:r>
      <w:r w:rsidR="00173EDA" w:rsidRPr="0013597D">
        <w:rPr>
          <w:rFonts w:ascii="標楷體" w:eastAsia="標楷體" w:hAnsi="標楷體" w:hint="eastAsia"/>
          <w:bCs/>
          <w:sz w:val="28"/>
          <w:szCs w:val="28"/>
        </w:rPr>
        <w:t>可轉出報表及EXCEL</w:t>
      </w:r>
      <w:r w:rsidRPr="0013597D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173EDA" w:rsidRPr="00A67F0E" w:rsidRDefault="0097499E" w:rsidP="00863AFA">
      <w:pPr>
        <w:ind w:leftChars="412" w:left="991" w:hanging="2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743575" cy="3543300"/>
            <wp:effectExtent l="0" t="0" r="0" b="0"/>
            <wp:docPr id="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9EA" w:rsidRDefault="0097499E" w:rsidP="00863AFA">
      <w:pPr>
        <w:ind w:leftChars="412" w:left="991" w:hanging="2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857875" cy="1552575"/>
            <wp:effectExtent l="0" t="0" r="0" b="0"/>
            <wp:docPr id="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69" w:rsidRPr="00A67F0E" w:rsidRDefault="00F42F69" w:rsidP="00863AFA">
      <w:pPr>
        <w:ind w:leftChars="412" w:left="991" w:hanging="2"/>
        <w:rPr>
          <w:rFonts w:ascii="標楷體" w:eastAsia="標楷體" w:hAnsi="標楷體"/>
          <w:noProof/>
        </w:rPr>
      </w:pPr>
    </w:p>
    <w:p w:rsidR="00173EDA" w:rsidRPr="00077FF4" w:rsidRDefault="00006114" w:rsidP="00863AFA">
      <w:pPr>
        <w:ind w:leftChars="412" w:left="991" w:hanging="2"/>
        <w:rPr>
          <w:rFonts w:ascii="標楷體" w:eastAsia="標楷體" w:hAnsi="標楷體"/>
          <w:bCs/>
          <w:sz w:val="28"/>
          <w:szCs w:val="28"/>
        </w:rPr>
      </w:pPr>
      <w:r w:rsidRPr="00077FF4">
        <w:rPr>
          <w:rFonts w:ascii="標楷體" w:eastAsia="標楷體" w:hAnsi="標楷體" w:hint="eastAsia"/>
          <w:bCs/>
          <w:sz w:val="28"/>
          <w:szCs w:val="28"/>
        </w:rPr>
        <w:t>2.付款查詢：可</w:t>
      </w:r>
      <w:r w:rsidR="00083384" w:rsidRPr="00077FF4">
        <w:rPr>
          <w:rFonts w:ascii="標楷體" w:eastAsia="標楷體" w:hAnsi="標楷體" w:hint="eastAsia"/>
          <w:bCs/>
          <w:sz w:val="28"/>
          <w:szCs w:val="28"/>
        </w:rPr>
        <w:t>利用</w:t>
      </w:r>
      <w:r w:rsidRPr="00077FF4">
        <w:rPr>
          <w:rFonts w:ascii="標楷體" w:eastAsia="標楷體" w:hAnsi="標楷體" w:hint="eastAsia"/>
          <w:bCs/>
          <w:sz w:val="28"/>
          <w:szCs w:val="28"/>
        </w:rPr>
        <w:t>發票號碼</w:t>
      </w:r>
      <w:r w:rsidR="00083384" w:rsidRPr="00077FF4">
        <w:rPr>
          <w:rFonts w:ascii="標楷體" w:eastAsia="標楷體" w:hAnsi="標楷體"/>
          <w:bCs/>
          <w:sz w:val="28"/>
          <w:szCs w:val="28"/>
        </w:rPr>
        <w:t>查詢購案付款資訊、傳票資訊</w:t>
      </w:r>
      <w:r w:rsidR="00215B8D" w:rsidRPr="00077FF4">
        <w:rPr>
          <w:rFonts w:ascii="標楷體" w:eastAsia="標楷體" w:hAnsi="標楷體" w:hint="eastAsia"/>
          <w:bCs/>
          <w:sz w:val="28"/>
          <w:szCs w:val="28"/>
        </w:rPr>
        <w:t>，可轉出報表及EXCEL</w:t>
      </w:r>
      <w:r w:rsidRPr="00077FF4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215B8D" w:rsidRPr="00A67F0E" w:rsidRDefault="0097499E" w:rsidP="00863AFA">
      <w:pPr>
        <w:ind w:leftChars="412" w:left="991" w:hanging="2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3857625" cy="1638300"/>
            <wp:effectExtent l="0" t="0" r="0" b="0"/>
            <wp:docPr id="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B8D" w:rsidRPr="00A67F0E" w:rsidRDefault="0097499E" w:rsidP="00863AFA">
      <w:pPr>
        <w:ind w:leftChars="412" w:left="991" w:hanging="2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5724525" cy="1533525"/>
            <wp:effectExtent l="0" t="0" r="0" b="0"/>
            <wp:docPr id="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59" w:rsidRPr="00A67F0E" w:rsidRDefault="002D1459" w:rsidP="00863AFA">
      <w:pPr>
        <w:ind w:leftChars="412" w:left="991" w:hanging="2"/>
        <w:rPr>
          <w:rFonts w:ascii="標楷體" w:eastAsia="標楷體" w:hAnsi="標楷體" w:hint="eastAsia"/>
          <w:bCs/>
        </w:rPr>
      </w:pPr>
    </w:p>
    <w:p w:rsidR="00891F14" w:rsidRPr="00F104A3" w:rsidRDefault="00891F14" w:rsidP="00891F14">
      <w:pPr>
        <w:pStyle w:val="2"/>
        <w:ind w:leftChars="200" w:left="480"/>
        <w:rPr>
          <w:b w:val="0"/>
          <w:sz w:val="32"/>
          <w:szCs w:val="32"/>
        </w:rPr>
      </w:pPr>
      <w:bookmarkStart w:id="37" w:name="_Toc230797146"/>
      <w:r w:rsidRPr="00F104A3">
        <w:rPr>
          <w:rFonts w:hint="eastAsia"/>
          <w:b w:val="0"/>
          <w:sz w:val="32"/>
          <w:szCs w:val="32"/>
        </w:rPr>
        <w:t>五、經費授權區：</w:t>
      </w:r>
      <w:bookmarkEnd w:id="37"/>
    </w:p>
    <w:p w:rsidR="006812D8" w:rsidRPr="00F104A3" w:rsidRDefault="006812D8" w:rsidP="006812D8">
      <w:pPr>
        <w:ind w:leftChars="413" w:left="992" w:hanging="1"/>
        <w:rPr>
          <w:rFonts w:ascii="標楷體" w:eastAsia="標楷體" w:hAnsi="標楷體"/>
          <w:bCs/>
          <w:sz w:val="28"/>
          <w:szCs w:val="28"/>
        </w:rPr>
      </w:pPr>
      <w:r w:rsidRPr="00F104A3">
        <w:rPr>
          <w:rFonts w:ascii="標楷體" w:eastAsia="標楷體" w:hAnsi="標楷體" w:hint="eastAsia"/>
          <w:bCs/>
          <w:sz w:val="28"/>
          <w:szCs w:val="28"/>
        </w:rPr>
        <w:t>1.部門經費授權：「計畫主持人」可自行決定經費（或計劃）是否開放別人可請購或查詢。</w:t>
      </w:r>
    </w:p>
    <w:p w:rsidR="009E57F8" w:rsidRPr="00F104A3" w:rsidRDefault="00781145" w:rsidP="006812D8">
      <w:pPr>
        <w:ind w:leftChars="413" w:left="992" w:hanging="1"/>
        <w:rPr>
          <w:rFonts w:ascii="標楷體" w:eastAsia="標楷體" w:hAnsi="標楷體" w:hint="eastAsia"/>
          <w:bCs/>
          <w:sz w:val="28"/>
          <w:szCs w:val="28"/>
        </w:rPr>
      </w:pPr>
      <w:r w:rsidRPr="00F104A3">
        <w:rPr>
          <w:rFonts w:hint="eastAsia"/>
          <w:noProof/>
          <w:sz w:val="28"/>
          <w:szCs w:val="28"/>
        </w:rPr>
        <w:t>(1)</w:t>
      </w:r>
      <w:r w:rsidR="009E57F8" w:rsidRPr="00F104A3">
        <w:rPr>
          <w:rFonts w:ascii="標楷體" w:eastAsia="標楷體" w:hAnsi="標楷體" w:hint="eastAsia"/>
          <w:bCs/>
          <w:sz w:val="28"/>
          <w:szCs w:val="28"/>
        </w:rPr>
        <w:t>先選擇欲授權的計劃，再點選【新增授權】，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填選用途別、被授權人、是否授權查詢權限、是否授權請購權限、可請購的金額上限。</w:t>
      </w:r>
    </w:p>
    <w:p w:rsidR="00A67F0E" w:rsidRDefault="0097499E" w:rsidP="006812D8">
      <w:pPr>
        <w:ind w:leftChars="413" w:left="992" w:hanging="1"/>
        <w:rPr>
          <w:noProof/>
        </w:rPr>
      </w:pPr>
      <w:r w:rsidRPr="005864C1">
        <w:rPr>
          <w:noProof/>
        </w:rPr>
        <w:lastRenderedPageBreak/>
        <w:drawing>
          <wp:inline distT="0" distB="0" distL="0" distR="0">
            <wp:extent cx="6010275" cy="2343150"/>
            <wp:effectExtent l="0" t="0" r="0" b="0"/>
            <wp:docPr id="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35" w:rsidRDefault="00364435" w:rsidP="006812D8">
      <w:pPr>
        <w:ind w:leftChars="413" w:left="992" w:hanging="1"/>
        <w:rPr>
          <w:noProof/>
        </w:rPr>
      </w:pPr>
    </w:p>
    <w:p w:rsidR="00F104A3" w:rsidRDefault="00F104A3" w:rsidP="006812D8">
      <w:pPr>
        <w:ind w:leftChars="413" w:left="992" w:hanging="1"/>
        <w:rPr>
          <w:rFonts w:hint="eastAsia"/>
          <w:noProof/>
        </w:rPr>
      </w:pPr>
    </w:p>
    <w:p w:rsidR="00781145" w:rsidRPr="00F104A3" w:rsidRDefault="00781145" w:rsidP="006812D8">
      <w:pPr>
        <w:ind w:leftChars="413" w:left="992" w:hanging="1"/>
        <w:rPr>
          <w:rFonts w:ascii="標楷體" w:eastAsia="標楷體" w:hAnsi="標楷體" w:hint="eastAsia"/>
          <w:noProof/>
          <w:sz w:val="28"/>
          <w:szCs w:val="28"/>
        </w:rPr>
      </w:pPr>
      <w:r w:rsidRPr="00F104A3">
        <w:rPr>
          <w:rFonts w:hint="eastAsia"/>
          <w:noProof/>
          <w:sz w:val="28"/>
          <w:szCs w:val="28"/>
        </w:rPr>
        <w:t>(2)</w:t>
      </w:r>
      <w:r w:rsidR="00C9628C" w:rsidRPr="00F104A3">
        <w:rPr>
          <w:rFonts w:ascii="標楷體" w:eastAsia="標楷體" w:hAnsi="標楷體" w:hint="eastAsia"/>
          <w:noProof/>
          <w:sz w:val="28"/>
          <w:szCs w:val="28"/>
        </w:rPr>
        <w:t>若</w:t>
      </w:r>
      <w:r w:rsidR="002C067E" w:rsidRPr="00F104A3">
        <w:rPr>
          <w:rFonts w:ascii="標楷體" w:eastAsia="標楷體" w:hAnsi="標楷體" w:hint="eastAsia"/>
          <w:noProof/>
          <w:sz w:val="28"/>
          <w:szCs w:val="28"/>
        </w:rPr>
        <w:t>已授權過的紀錄需調整，</w:t>
      </w:r>
      <w:r w:rsidR="002908B4" w:rsidRPr="00F104A3">
        <w:rPr>
          <w:rFonts w:ascii="標楷體" w:eastAsia="標楷體" w:hAnsi="標楷體" w:hint="eastAsia"/>
          <w:noProof/>
          <w:sz w:val="28"/>
          <w:szCs w:val="28"/>
        </w:rPr>
        <w:t>選擇欲修改的被授權人，再</w:t>
      </w:r>
      <w:r w:rsidR="002C067E" w:rsidRPr="00F104A3">
        <w:rPr>
          <w:rFonts w:ascii="標楷體" w:eastAsia="標楷體" w:hAnsi="標楷體" w:hint="eastAsia"/>
          <w:noProof/>
          <w:sz w:val="28"/>
          <w:szCs w:val="28"/>
        </w:rPr>
        <w:t>點選【增/減授權】</w:t>
      </w:r>
      <w:r w:rsidR="00353B07" w:rsidRPr="00F104A3">
        <w:rPr>
          <w:rFonts w:ascii="標楷體" w:eastAsia="標楷體" w:hAnsi="標楷體" w:hint="eastAsia"/>
          <w:bCs/>
          <w:sz w:val="28"/>
          <w:szCs w:val="28"/>
        </w:rPr>
        <w:t>填選是否授權查詢權限、是否授權請購權限、可請購的金額上限。</w:t>
      </w:r>
    </w:p>
    <w:p w:rsidR="00817279" w:rsidRDefault="0097499E" w:rsidP="006812D8">
      <w:pPr>
        <w:ind w:leftChars="413" w:left="992" w:hanging="1"/>
        <w:rPr>
          <w:noProof/>
        </w:rPr>
      </w:pPr>
      <w:r w:rsidRPr="005864C1">
        <w:rPr>
          <w:noProof/>
        </w:rPr>
        <w:drawing>
          <wp:inline distT="0" distB="0" distL="0" distR="0">
            <wp:extent cx="5972175" cy="2533650"/>
            <wp:effectExtent l="0" t="0" r="0" b="0"/>
            <wp:docPr id="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35" w:rsidRDefault="00364435" w:rsidP="006812D8">
      <w:pPr>
        <w:ind w:leftChars="413" w:left="992" w:hanging="1"/>
        <w:rPr>
          <w:noProof/>
        </w:rPr>
      </w:pPr>
    </w:p>
    <w:p w:rsidR="008136BF" w:rsidRPr="00F104A3" w:rsidRDefault="00551C32" w:rsidP="006812D8">
      <w:pPr>
        <w:ind w:leftChars="413" w:left="992" w:hanging="1"/>
        <w:rPr>
          <w:rFonts w:ascii="標楷體" w:eastAsia="標楷體" w:hAnsi="標楷體"/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  <w:r w:rsidR="008136BF" w:rsidRPr="00F104A3">
        <w:rPr>
          <w:rFonts w:hint="eastAsia"/>
          <w:noProof/>
          <w:sz w:val="28"/>
          <w:szCs w:val="28"/>
        </w:rPr>
        <w:lastRenderedPageBreak/>
        <w:t>(3)</w:t>
      </w:r>
      <w:r w:rsidR="00353B07" w:rsidRPr="00F104A3">
        <w:rPr>
          <w:rFonts w:ascii="標楷體" w:eastAsia="標楷體" w:hAnsi="標楷體" w:hint="eastAsia"/>
          <w:noProof/>
          <w:sz w:val="28"/>
          <w:szCs w:val="28"/>
        </w:rPr>
        <w:t>可點選【查看授權紀錄】，顯示所有授權歷程</w:t>
      </w:r>
    </w:p>
    <w:p w:rsidR="00817279" w:rsidRDefault="0097499E" w:rsidP="006812D8">
      <w:pPr>
        <w:ind w:leftChars="413" w:left="992" w:hanging="1"/>
        <w:rPr>
          <w:noProof/>
        </w:rPr>
      </w:pPr>
      <w:r w:rsidRPr="005864C1">
        <w:rPr>
          <w:noProof/>
        </w:rPr>
        <w:drawing>
          <wp:inline distT="0" distB="0" distL="0" distR="0">
            <wp:extent cx="5895975" cy="2705100"/>
            <wp:effectExtent l="0" t="0" r="0" b="0"/>
            <wp:docPr id="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35" w:rsidRDefault="00364435" w:rsidP="006812D8">
      <w:pPr>
        <w:ind w:leftChars="413" w:left="992" w:hanging="1"/>
        <w:rPr>
          <w:noProof/>
          <w:sz w:val="28"/>
          <w:szCs w:val="28"/>
        </w:rPr>
      </w:pPr>
    </w:p>
    <w:p w:rsidR="00F104A3" w:rsidRPr="00F104A3" w:rsidRDefault="00F104A3" w:rsidP="006812D8">
      <w:pPr>
        <w:ind w:leftChars="413" w:left="992" w:hanging="1"/>
        <w:rPr>
          <w:rFonts w:hint="eastAsia"/>
          <w:noProof/>
          <w:sz w:val="28"/>
          <w:szCs w:val="28"/>
        </w:rPr>
      </w:pPr>
    </w:p>
    <w:p w:rsidR="008136BF" w:rsidRPr="00F104A3" w:rsidRDefault="008136BF" w:rsidP="006812D8">
      <w:pPr>
        <w:ind w:leftChars="413" w:left="992" w:hanging="1"/>
        <w:rPr>
          <w:rFonts w:ascii="標楷體" w:eastAsia="標楷體" w:hAnsi="標楷體" w:hint="eastAsia"/>
          <w:noProof/>
          <w:sz w:val="28"/>
          <w:szCs w:val="28"/>
        </w:rPr>
      </w:pPr>
      <w:r w:rsidRPr="00F104A3">
        <w:rPr>
          <w:rFonts w:hint="eastAsia"/>
          <w:noProof/>
          <w:sz w:val="28"/>
          <w:szCs w:val="28"/>
        </w:rPr>
        <w:t>(4)</w:t>
      </w:r>
      <w:r w:rsidR="00D73717" w:rsidRPr="00F104A3">
        <w:rPr>
          <w:rFonts w:ascii="標楷體" w:eastAsia="標楷體" w:hAnsi="標楷體" w:hint="eastAsia"/>
          <w:noProof/>
          <w:sz w:val="28"/>
          <w:szCs w:val="28"/>
        </w:rPr>
        <w:t>若</w:t>
      </w:r>
      <w:r w:rsidR="00CD1B7D" w:rsidRPr="00F104A3">
        <w:rPr>
          <w:rFonts w:ascii="標楷體" w:eastAsia="標楷體" w:hAnsi="標楷體" w:hint="eastAsia"/>
          <w:noProof/>
          <w:sz w:val="28"/>
          <w:szCs w:val="28"/>
        </w:rPr>
        <w:t>需要</w:t>
      </w:r>
      <w:r w:rsidR="00D73717" w:rsidRPr="00F104A3">
        <w:rPr>
          <w:rFonts w:ascii="標楷體" w:eastAsia="標楷體" w:hAnsi="標楷體" w:hint="eastAsia"/>
          <w:noProof/>
          <w:sz w:val="28"/>
          <w:szCs w:val="28"/>
        </w:rPr>
        <w:t>一人以上</w:t>
      </w:r>
      <w:r w:rsidR="00CD1B7D" w:rsidRPr="00F104A3">
        <w:rPr>
          <w:rFonts w:ascii="標楷體" w:eastAsia="標楷體" w:hAnsi="標楷體" w:hint="eastAsia"/>
          <w:noProof/>
          <w:sz w:val="28"/>
          <w:szCs w:val="28"/>
        </w:rPr>
        <w:t>或多人同時授權時，可逐筆新增亦可點選【成批授權】，下載範本後，將資料維護於檔案內再【匯入】，可一次完成多人授權紀錄。</w:t>
      </w:r>
    </w:p>
    <w:p w:rsidR="00817279" w:rsidRDefault="0097499E" w:rsidP="006812D8">
      <w:pPr>
        <w:ind w:leftChars="413" w:left="992" w:hanging="1"/>
        <w:rPr>
          <w:noProof/>
        </w:rPr>
      </w:pPr>
      <w:r w:rsidRPr="005864C1">
        <w:rPr>
          <w:noProof/>
        </w:rPr>
        <w:drawing>
          <wp:inline distT="0" distB="0" distL="0" distR="0">
            <wp:extent cx="5905500" cy="3171825"/>
            <wp:effectExtent l="0" t="0" r="0" b="0"/>
            <wp:docPr id="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35" w:rsidRPr="00F104A3" w:rsidRDefault="00364435" w:rsidP="006812D8">
      <w:pPr>
        <w:ind w:leftChars="413" w:left="992" w:hanging="1"/>
        <w:rPr>
          <w:rFonts w:ascii="標楷體" w:eastAsia="標楷體" w:hAnsi="標楷體" w:hint="eastAsia"/>
          <w:bCs/>
          <w:sz w:val="28"/>
          <w:szCs w:val="28"/>
        </w:rPr>
      </w:pPr>
    </w:p>
    <w:p w:rsidR="006812D8" w:rsidRPr="00F104A3" w:rsidRDefault="006812D8" w:rsidP="006812D8">
      <w:pPr>
        <w:ind w:leftChars="354" w:left="850" w:firstLineChars="59" w:firstLine="165"/>
        <w:rPr>
          <w:rFonts w:ascii="標楷體" w:eastAsia="標楷體" w:hAnsi="標楷體"/>
          <w:bCs/>
          <w:sz w:val="28"/>
          <w:szCs w:val="28"/>
        </w:rPr>
      </w:pPr>
      <w:r w:rsidRPr="00F104A3">
        <w:rPr>
          <w:rFonts w:ascii="標楷體" w:eastAsia="標楷體" w:hAnsi="標楷體" w:hint="eastAsia"/>
          <w:bCs/>
          <w:sz w:val="28"/>
          <w:szCs w:val="28"/>
        </w:rPr>
        <w:t>2.計畫經費授權：</w:t>
      </w:r>
      <w:r w:rsidR="000A44DA" w:rsidRPr="00F104A3">
        <w:rPr>
          <w:rFonts w:ascii="標楷體" w:eastAsia="標楷體" w:hAnsi="標楷體" w:hint="eastAsia"/>
          <w:bCs/>
          <w:sz w:val="28"/>
          <w:szCs w:val="28"/>
        </w:rPr>
        <w:t>操作同</w:t>
      </w:r>
      <w:r w:rsidR="00AE42E2" w:rsidRPr="00F104A3">
        <w:rPr>
          <w:rFonts w:ascii="標楷體" w:eastAsia="標楷體" w:hAnsi="標楷體" w:hint="eastAsia"/>
          <w:bCs/>
          <w:sz w:val="28"/>
          <w:szCs w:val="28"/>
        </w:rPr>
        <w:t>上</w:t>
      </w:r>
      <w:r w:rsidR="000A44DA" w:rsidRPr="00F104A3">
        <w:rPr>
          <w:rFonts w:ascii="標楷體" w:eastAsia="標楷體" w:hAnsi="標楷體" w:hint="eastAsia"/>
          <w:bCs/>
          <w:sz w:val="28"/>
          <w:szCs w:val="28"/>
        </w:rPr>
        <w:t>部門經費授權。</w:t>
      </w:r>
    </w:p>
    <w:p w:rsidR="004774CB" w:rsidRPr="00F104A3" w:rsidRDefault="004774CB" w:rsidP="006812D8">
      <w:pPr>
        <w:ind w:leftChars="354" w:left="850" w:firstLineChars="59" w:firstLine="165"/>
        <w:rPr>
          <w:rFonts w:ascii="標楷體" w:eastAsia="標楷體" w:hAnsi="標楷體" w:hint="eastAsia"/>
          <w:bCs/>
          <w:sz w:val="28"/>
          <w:szCs w:val="28"/>
        </w:rPr>
      </w:pPr>
    </w:p>
    <w:p w:rsidR="006812D8" w:rsidRPr="00F104A3" w:rsidRDefault="006812D8" w:rsidP="00AE42E2">
      <w:pPr>
        <w:ind w:leftChars="413" w:left="992" w:hanging="1"/>
        <w:rPr>
          <w:rFonts w:ascii="標楷體" w:eastAsia="標楷體" w:hAnsi="標楷體" w:hint="eastAsia"/>
          <w:bCs/>
          <w:sz w:val="28"/>
          <w:szCs w:val="28"/>
        </w:rPr>
      </w:pPr>
      <w:r w:rsidRPr="00F104A3">
        <w:rPr>
          <w:rFonts w:ascii="標楷體" w:eastAsia="標楷體" w:hAnsi="標楷體" w:hint="eastAsia"/>
          <w:bCs/>
          <w:sz w:val="28"/>
          <w:szCs w:val="28"/>
        </w:rPr>
        <w:lastRenderedPageBreak/>
        <w:t>3.被授權查詢：</w:t>
      </w:r>
      <w:r w:rsidR="00CD1B7D" w:rsidRPr="00F104A3">
        <w:rPr>
          <w:rFonts w:ascii="標楷體" w:eastAsia="標楷體" w:hAnsi="標楷體" w:hint="eastAsia"/>
          <w:bCs/>
          <w:sz w:val="28"/>
          <w:szCs w:val="28"/>
        </w:rPr>
        <w:t>被授權人可查詢自己被授權的紀錄</w:t>
      </w:r>
      <w:r w:rsidR="00AE42E2" w:rsidRPr="00F104A3">
        <w:rPr>
          <w:rFonts w:ascii="標楷體" w:eastAsia="標楷體" w:hAnsi="標楷體" w:hint="eastAsia"/>
          <w:bCs/>
          <w:sz w:val="28"/>
          <w:szCs w:val="28"/>
        </w:rPr>
        <w:t>，亦可點選【查看授權紀錄】顯示該授權紀錄的歷程，可轉出報表及EXCEL。</w:t>
      </w:r>
    </w:p>
    <w:p w:rsidR="00817279" w:rsidRDefault="0097499E" w:rsidP="006812D8">
      <w:pPr>
        <w:ind w:leftChars="354" w:left="850" w:firstLineChars="59" w:firstLine="142"/>
        <w:rPr>
          <w:noProof/>
        </w:rPr>
      </w:pPr>
      <w:r w:rsidRPr="005864C1">
        <w:rPr>
          <w:noProof/>
        </w:rPr>
        <w:drawing>
          <wp:inline distT="0" distB="0" distL="0" distR="0">
            <wp:extent cx="5953125" cy="1600200"/>
            <wp:effectExtent l="0" t="0" r="0" b="0"/>
            <wp:docPr id="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9" w:rsidRDefault="0097499E" w:rsidP="006812D8">
      <w:pPr>
        <w:ind w:leftChars="354" w:left="850" w:firstLineChars="59" w:firstLine="142"/>
        <w:rPr>
          <w:noProof/>
        </w:rPr>
      </w:pPr>
      <w:r w:rsidRPr="005864C1">
        <w:rPr>
          <w:noProof/>
        </w:rPr>
        <w:drawing>
          <wp:inline distT="0" distB="0" distL="0" distR="0">
            <wp:extent cx="5962650" cy="2952750"/>
            <wp:effectExtent l="0" t="0" r="0" b="0"/>
            <wp:docPr id="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9" w:rsidRPr="00A67F0E" w:rsidRDefault="0097499E" w:rsidP="006812D8">
      <w:pPr>
        <w:ind w:leftChars="354" w:left="850" w:firstLineChars="59" w:firstLine="142"/>
        <w:rPr>
          <w:rFonts w:ascii="標楷體" w:eastAsia="標楷體" w:hAnsi="標楷體" w:hint="eastAsia"/>
          <w:bCs/>
        </w:rPr>
      </w:pPr>
      <w:r w:rsidRPr="005864C1">
        <w:rPr>
          <w:noProof/>
        </w:rPr>
        <w:drawing>
          <wp:inline distT="0" distB="0" distL="0" distR="0">
            <wp:extent cx="5924550" cy="1200150"/>
            <wp:effectExtent l="0" t="0" r="0" b="0"/>
            <wp:docPr id="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D8" w:rsidRDefault="006812D8" w:rsidP="006812D8">
      <w:pPr>
        <w:ind w:leftChars="354" w:left="850" w:firstLineChars="59" w:firstLine="142"/>
        <w:rPr>
          <w:rFonts w:ascii="標楷體" w:eastAsia="標楷體" w:hAnsi="標楷體"/>
          <w:b/>
        </w:rPr>
      </w:pPr>
    </w:p>
    <w:p w:rsidR="00551C32" w:rsidRPr="00A67F0E" w:rsidRDefault="00551C32" w:rsidP="006812D8">
      <w:pPr>
        <w:ind w:leftChars="354" w:left="850" w:firstLineChars="59" w:firstLine="142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/>
          <w:b/>
        </w:rPr>
        <w:br w:type="page"/>
      </w:r>
    </w:p>
    <w:p w:rsidR="00891F14" w:rsidRPr="00F104A3" w:rsidRDefault="00891F14" w:rsidP="00EC06DC">
      <w:pPr>
        <w:pStyle w:val="2"/>
        <w:ind w:leftChars="200" w:left="480"/>
        <w:rPr>
          <w:b w:val="0"/>
          <w:sz w:val="32"/>
          <w:szCs w:val="32"/>
        </w:rPr>
      </w:pPr>
      <w:bookmarkStart w:id="38" w:name="_Toc230797147"/>
      <w:r w:rsidRPr="00F104A3">
        <w:rPr>
          <w:rFonts w:hint="eastAsia"/>
          <w:b w:val="0"/>
          <w:sz w:val="32"/>
          <w:szCs w:val="32"/>
        </w:rPr>
        <w:t>六、報表查詢區：</w:t>
      </w:r>
      <w:bookmarkEnd w:id="38"/>
    </w:p>
    <w:p w:rsidR="00891F14" w:rsidRPr="00F104A3" w:rsidRDefault="00891F14" w:rsidP="00A67F0E">
      <w:pPr>
        <w:ind w:leftChars="412" w:left="989" w:firstLine="2"/>
        <w:rPr>
          <w:rFonts w:ascii="標楷體" w:eastAsia="標楷體" w:hAnsi="標楷體"/>
          <w:bCs/>
          <w:sz w:val="28"/>
          <w:szCs w:val="28"/>
        </w:rPr>
      </w:pPr>
      <w:bookmarkStart w:id="39" w:name="_Toc154198050"/>
      <w:r w:rsidRPr="00F104A3">
        <w:rPr>
          <w:rFonts w:ascii="標楷體" w:eastAsia="標楷體" w:hAnsi="標楷體" w:hint="eastAsia"/>
          <w:bCs/>
          <w:sz w:val="28"/>
          <w:szCs w:val="28"/>
        </w:rPr>
        <w:t>1.計畫清單：</w:t>
      </w:r>
      <w:bookmarkEnd w:id="39"/>
      <w:r w:rsidR="0006695A" w:rsidRPr="00F104A3">
        <w:rPr>
          <w:rFonts w:ascii="標楷體" w:eastAsia="標楷體" w:hAnsi="標楷體"/>
          <w:bCs/>
          <w:sz w:val="28"/>
          <w:szCs w:val="28"/>
        </w:rPr>
        <w:t>詳細的列出該計畫的分配數、收入數、實支數與計畫餘額等相關計畫資訊</w:t>
      </w:r>
      <w:r w:rsidR="0006695A" w:rsidRPr="00F104A3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C5693E" w:rsidRDefault="0097499E" w:rsidP="00A67F0E">
      <w:pPr>
        <w:ind w:leftChars="412" w:left="989" w:firstLine="2"/>
        <w:rPr>
          <w:noProof/>
        </w:rPr>
      </w:pPr>
      <w:r w:rsidRPr="005864C1">
        <w:rPr>
          <w:noProof/>
        </w:rPr>
        <w:drawing>
          <wp:inline distT="0" distB="0" distL="0" distR="0">
            <wp:extent cx="4962525" cy="2171700"/>
            <wp:effectExtent l="0" t="0" r="0" b="0"/>
            <wp:docPr id="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93E" w:rsidRPr="00A67F0E" w:rsidRDefault="0097499E" w:rsidP="00A67F0E">
      <w:pPr>
        <w:ind w:leftChars="412" w:left="989" w:firstLine="2"/>
        <w:rPr>
          <w:rFonts w:ascii="標楷體" w:eastAsia="標楷體" w:hAnsi="標楷體" w:hint="eastAsia"/>
          <w:bCs/>
        </w:rPr>
      </w:pPr>
      <w:r w:rsidRPr="005864C1">
        <w:rPr>
          <w:noProof/>
        </w:rPr>
        <w:drawing>
          <wp:inline distT="0" distB="0" distL="0" distR="0">
            <wp:extent cx="5667375" cy="942975"/>
            <wp:effectExtent l="0" t="0" r="0" b="0"/>
            <wp:docPr id="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14" w:rsidRPr="00A67F0E" w:rsidRDefault="00891F14" w:rsidP="00891F14">
      <w:pPr>
        <w:rPr>
          <w:rFonts w:ascii="標楷體" w:eastAsia="標楷體" w:hAnsi="標楷體" w:hint="eastAsia"/>
          <w:b/>
        </w:rPr>
      </w:pPr>
    </w:p>
    <w:p w:rsidR="0006695A" w:rsidRPr="00F104A3" w:rsidRDefault="00891F14" w:rsidP="00F104A3">
      <w:pPr>
        <w:ind w:leftChars="412" w:left="989" w:firstLine="2"/>
        <w:rPr>
          <w:rFonts w:ascii="標楷體" w:eastAsia="標楷體" w:hAnsi="標楷體" w:hint="eastAsia"/>
          <w:bCs/>
          <w:sz w:val="28"/>
          <w:szCs w:val="28"/>
        </w:rPr>
      </w:pPr>
      <w:bookmarkStart w:id="40" w:name="_Toc154198052"/>
      <w:r w:rsidRPr="00F104A3">
        <w:rPr>
          <w:rFonts w:ascii="標楷體" w:eastAsia="標楷體" w:hAnsi="標楷體" w:hint="eastAsia"/>
          <w:bCs/>
          <w:sz w:val="28"/>
          <w:szCs w:val="28"/>
        </w:rPr>
        <w:t>2.用途明細：</w:t>
      </w:r>
      <w:bookmarkEnd w:id="40"/>
      <w:r w:rsidR="0006695A" w:rsidRPr="00F104A3">
        <w:rPr>
          <w:rFonts w:ascii="標楷體" w:eastAsia="標楷體" w:hAnsi="標楷體"/>
          <w:bCs/>
          <w:sz w:val="28"/>
          <w:szCs w:val="28"/>
        </w:rPr>
        <w:t>將此計畫所包含的經費用途做一詳細列表，並包含各個經費用途的執行率與動支率相關統計數字</w:t>
      </w:r>
      <w:r w:rsidR="0006695A" w:rsidRPr="00F104A3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C5693E" w:rsidRDefault="0097499E" w:rsidP="00A67F0E">
      <w:pPr>
        <w:ind w:firstLineChars="413" w:firstLine="991"/>
        <w:rPr>
          <w:noProof/>
        </w:rPr>
      </w:pPr>
      <w:r w:rsidRPr="005864C1">
        <w:rPr>
          <w:noProof/>
        </w:rPr>
        <w:drawing>
          <wp:inline distT="0" distB="0" distL="0" distR="0">
            <wp:extent cx="5057775" cy="2219325"/>
            <wp:effectExtent l="0" t="0" r="0" b="0"/>
            <wp:docPr id="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93E" w:rsidRPr="00A67F0E" w:rsidRDefault="0097499E" w:rsidP="00A67F0E">
      <w:pPr>
        <w:ind w:firstLineChars="413" w:firstLine="991"/>
        <w:rPr>
          <w:rFonts w:ascii="標楷體" w:eastAsia="標楷體" w:hAnsi="標楷體" w:hint="eastAsia"/>
          <w:bCs/>
        </w:rPr>
      </w:pPr>
      <w:r w:rsidRPr="005864C1">
        <w:rPr>
          <w:noProof/>
        </w:rPr>
        <w:lastRenderedPageBreak/>
        <w:drawing>
          <wp:inline distT="0" distB="0" distL="0" distR="0">
            <wp:extent cx="5724525" cy="3724275"/>
            <wp:effectExtent l="0" t="0" r="0" b="0"/>
            <wp:docPr id="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14" w:rsidRPr="00F104A3" w:rsidRDefault="00891F14" w:rsidP="00891F14">
      <w:pPr>
        <w:rPr>
          <w:rFonts w:ascii="標楷體" w:eastAsia="標楷體" w:hAnsi="標楷體" w:hint="eastAsia"/>
          <w:b/>
          <w:sz w:val="28"/>
          <w:szCs w:val="28"/>
        </w:rPr>
      </w:pPr>
    </w:p>
    <w:p w:rsidR="00891F14" w:rsidRPr="00F104A3" w:rsidRDefault="00891F14" w:rsidP="00F104A3">
      <w:pPr>
        <w:ind w:leftChars="412" w:left="989" w:firstLine="2"/>
        <w:rPr>
          <w:rFonts w:ascii="標楷體" w:eastAsia="標楷體" w:hAnsi="標楷體"/>
          <w:bCs/>
          <w:sz w:val="28"/>
          <w:szCs w:val="28"/>
        </w:rPr>
      </w:pPr>
      <w:bookmarkStart w:id="41" w:name="_Toc154198054"/>
      <w:r w:rsidRPr="00F104A3">
        <w:rPr>
          <w:rFonts w:ascii="標楷體" w:eastAsia="標楷體" w:hAnsi="標楷體" w:hint="eastAsia"/>
          <w:bCs/>
          <w:sz w:val="28"/>
          <w:szCs w:val="28"/>
        </w:rPr>
        <w:t>3.收支明細：</w:t>
      </w:r>
      <w:bookmarkEnd w:id="41"/>
      <w:r w:rsidR="0006695A" w:rsidRPr="00F104A3">
        <w:rPr>
          <w:rFonts w:ascii="標楷體" w:eastAsia="標楷體" w:hAnsi="標楷體" w:hint="eastAsia"/>
          <w:bCs/>
          <w:sz w:val="28"/>
          <w:szCs w:val="28"/>
        </w:rPr>
        <w:t>此功能會統計此計畫所有收與支的明細，若此購案已結案並且開傳票者，則會將傳票編列出。</w:t>
      </w:r>
    </w:p>
    <w:p w:rsidR="00F104A3" w:rsidRDefault="0097499E" w:rsidP="00A67F0E">
      <w:pPr>
        <w:ind w:firstLineChars="413" w:firstLine="991"/>
        <w:rPr>
          <w:noProof/>
        </w:rPr>
      </w:pPr>
      <w:r w:rsidRPr="005864C1">
        <w:rPr>
          <w:noProof/>
        </w:rPr>
        <w:drawing>
          <wp:inline distT="0" distB="0" distL="0" distR="0">
            <wp:extent cx="4962525" cy="2343150"/>
            <wp:effectExtent l="0" t="0" r="0" b="0"/>
            <wp:docPr id="7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A3" w:rsidRDefault="00F104A3" w:rsidP="00A67F0E">
      <w:pPr>
        <w:ind w:firstLineChars="413" w:firstLine="991"/>
        <w:rPr>
          <w:noProof/>
        </w:rPr>
      </w:pPr>
    </w:p>
    <w:p w:rsidR="00C5693E" w:rsidRPr="00A67F0E" w:rsidRDefault="0097499E" w:rsidP="00A67F0E">
      <w:pPr>
        <w:ind w:firstLineChars="413" w:firstLine="991"/>
        <w:rPr>
          <w:rFonts w:ascii="標楷體" w:eastAsia="標楷體" w:hAnsi="標楷體" w:hint="eastAsia"/>
          <w:bCs/>
        </w:rPr>
      </w:pPr>
      <w:r w:rsidRPr="005864C1">
        <w:rPr>
          <w:noProof/>
        </w:rPr>
        <w:lastRenderedPageBreak/>
        <w:drawing>
          <wp:inline distT="0" distB="0" distL="0" distR="0">
            <wp:extent cx="5924550" cy="8448675"/>
            <wp:effectExtent l="0" t="0" r="0" b="0"/>
            <wp:docPr id="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14" w:rsidRDefault="00891F14" w:rsidP="00891F14">
      <w:pPr>
        <w:rPr>
          <w:rFonts w:ascii="標楷體" w:eastAsia="標楷體" w:hAnsi="標楷體"/>
          <w:b/>
        </w:rPr>
      </w:pPr>
    </w:p>
    <w:p w:rsidR="00D36C79" w:rsidRDefault="00D36C79" w:rsidP="00891F14">
      <w:pPr>
        <w:rPr>
          <w:rFonts w:ascii="標楷體" w:eastAsia="標楷體" w:hAnsi="標楷體"/>
          <w:b/>
        </w:rPr>
      </w:pPr>
    </w:p>
    <w:p w:rsidR="00D36C79" w:rsidRDefault="00D36C79" w:rsidP="00891F14">
      <w:pPr>
        <w:rPr>
          <w:rFonts w:ascii="標楷體" w:eastAsia="標楷體" w:hAnsi="標楷體"/>
          <w:b/>
        </w:rPr>
      </w:pPr>
    </w:p>
    <w:p w:rsidR="00D36C79" w:rsidRPr="00A67F0E" w:rsidRDefault="00D36C79" w:rsidP="00891F14">
      <w:pPr>
        <w:rPr>
          <w:rFonts w:ascii="標楷體" w:eastAsia="標楷體" w:hAnsi="標楷體" w:hint="eastAsia"/>
          <w:b/>
        </w:rPr>
      </w:pPr>
    </w:p>
    <w:p w:rsidR="00891F14" w:rsidRPr="00F104A3" w:rsidRDefault="00891F14" w:rsidP="00F104A3">
      <w:pPr>
        <w:ind w:leftChars="412" w:left="989" w:firstLine="2"/>
        <w:rPr>
          <w:rFonts w:ascii="標楷體" w:eastAsia="標楷體" w:hAnsi="標楷體"/>
          <w:bCs/>
          <w:sz w:val="28"/>
          <w:szCs w:val="28"/>
        </w:rPr>
      </w:pPr>
      <w:bookmarkStart w:id="42" w:name="_Toc154198056"/>
      <w:r w:rsidRPr="00F104A3">
        <w:rPr>
          <w:rFonts w:ascii="標楷體" w:eastAsia="標楷體" w:hAnsi="標楷體" w:hint="eastAsia"/>
          <w:bCs/>
          <w:sz w:val="28"/>
          <w:szCs w:val="28"/>
        </w:rPr>
        <w:lastRenderedPageBreak/>
        <w:t>4.</w:t>
      </w:r>
      <w:r w:rsidR="00A67F0E" w:rsidRPr="00F104A3">
        <w:rPr>
          <w:rFonts w:ascii="標楷體" w:eastAsia="標楷體" w:hAnsi="標楷體" w:hint="eastAsia"/>
          <w:bCs/>
          <w:sz w:val="28"/>
          <w:szCs w:val="28"/>
        </w:rPr>
        <w:t>請購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明細：</w:t>
      </w:r>
      <w:bookmarkEnd w:id="42"/>
      <w:r w:rsidR="0006695A" w:rsidRPr="00F104A3">
        <w:rPr>
          <w:rFonts w:ascii="標楷體" w:eastAsia="標楷體" w:hAnsi="標楷體" w:hint="eastAsia"/>
          <w:bCs/>
          <w:sz w:val="28"/>
          <w:szCs w:val="28"/>
        </w:rPr>
        <w:t>此功能詳細地將此計畫所有的購案列出，包含請購與核銷的紀錄，若使用者有其他形式的需求，也可將其轉成EXECL後，再作加工其他利用。</w:t>
      </w:r>
    </w:p>
    <w:p w:rsidR="00C5693E" w:rsidRDefault="0097499E" w:rsidP="00A67F0E">
      <w:pPr>
        <w:ind w:firstLineChars="413" w:firstLine="991"/>
        <w:rPr>
          <w:noProof/>
        </w:rPr>
      </w:pPr>
      <w:r w:rsidRPr="005864C1">
        <w:rPr>
          <w:noProof/>
        </w:rPr>
        <w:drawing>
          <wp:inline distT="0" distB="0" distL="0" distR="0">
            <wp:extent cx="5067300" cy="3543300"/>
            <wp:effectExtent l="0" t="0" r="0" b="0"/>
            <wp:docPr id="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309" w:rsidRPr="00A67F0E" w:rsidRDefault="0097499E" w:rsidP="00A67F0E">
      <w:pPr>
        <w:ind w:firstLineChars="413" w:firstLine="991"/>
        <w:rPr>
          <w:rFonts w:ascii="標楷體" w:eastAsia="標楷體" w:hAnsi="標楷體" w:hint="eastAsia"/>
          <w:bCs/>
        </w:rPr>
      </w:pPr>
      <w:r w:rsidRPr="005864C1">
        <w:rPr>
          <w:noProof/>
        </w:rPr>
        <w:lastRenderedPageBreak/>
        <w:drawing>
          <wp:inline distT="0" distB="0" distL="0" distR="0">
            <wp:extent cx="5915025" cy="5000625"/>
            <wp:effectExtent l="0" t="0" r="0" b="0"/>
            <wp:docPr id="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F0E" w:rsidRDefault="00A67F0E" w:rsidP="00A67F0E">
      <w:pPr>
        <w:ind w:firstLineChars="413" w:firstLine="991"/>
        <w:rPr>
          <w:rFonts w:ascii="標楷體" w:eastAsia="標楷體" w:hAnsi="標楷體"/>
          <w:bCs/>
        </w:rPr>
      </w:pPr>
    </w:p>
    <w:p w:rsidR="00A67F0E" w:rsidRPr="00F104A3" w:rsidRDefault="00551C32" w:rsidP="00F104A3">
      <w:pPr>
        <w:ind w:leftChars="412" w:left="989" w:firstLine="2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br w:type="page"/>
      </w:r>
      <w:r w:rsidR="00A67F0E" w:rsidRPr="00F104A3">
        <w:rPr>
          <w:rFonts w:ascii="標楷體" w:eastAsia="標楷體" w:hAnsi="標楷體" w:hint="eastAsia"/>
          <w:bCs/>
          <w:sz w:val="28"/>
          <w:szCs w:val="28"/>
        </w:rPr>
        <w:lastRenderedPageBreak/>
        <w:t>5.流用明細：</w:t>
      </w:r>
      <w:r w:rsidR="0006695A" w:rsidRPr="00F104A3">
        <w:rPr>
          <w:rFonts w:ascii="標楷體" w:eastAsia="標楷體" w:hAnsi="標楷體"/>
          <w:bCs/>
          <w:sz w:val="28"/>
          <w:szCs w:val="28"/>
        </w:rPr>
        <w:t>此功能將部門預算的流用狀況完整呈現</w:t>
      </w:r>
      <w:r w:rsidR="0006695A" w:rsidRPr="00F104A3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212309" w:rsidRDefault="0097499E" w:rsidP="00A67F0E">
      <w:pPr>
        <w:ind w:firstLineChars="413" w:firstLine="991"/>
        <w:rPr>
          <w:noProof/>
        </w:rPr>
      </w:pPr>
      <w:r w:rsidRPr="005864C1">
        <w:rPr>
          <w:noProof/>
        </w:rPr>
        <w:drawing>
          <wp:inline distT="0" distB="0" distL="0" distR="0">
            <wp:extent cx="3638550" cy="1790700"/>
            <wp:effectExtent l="0" t="0" r="0" b="0"/>
            <wp:docPr id="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309" w:rsidRPr="00A67F0E" w:rsidRDefault="0097499E" w:rsidP="00A67F0E">
      <w:pPr>
        <w:ind w:firstLineChars="413" w:firstLine="991"/>
        <w:rPr>
          <w:rFonts w:ascii="標楷體" w:eastAsia="標楷體" w:hAnsi="標楷體" w:hint="eastAsia"/>
          <w:bCs/>
        </w:rPr>
      </w:pPr>
      <w:r w:rsidRPr="005864C1">
        <w:rPr>
          <w:noProof/>
        </w:rPr>
        <w:drawing>
          <wp:inline distT="0" distB="0" distL="0" distR="0">
            <wp:extent cx="5876925" cy="2305050"/>
            <wp:effectExtent l="0" t="0" r="0" b="0"/>
            <wp:docPr id="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F0E" w:rsidRPr="00F104A3" w:rsidRDefault="00A67F0E" w:rsidP="00F104A3">
      <w:pPr>
        <w:ind w:leftChars="412" w:left="989" w:firstLine="2"/>
        <w:rPr>
          <w:rFonts w:ascii="標楷體" w:eastAsia="標楷體" w:hAnsi="標楷體"/>
          <w:bCs/>
          <w:sz w:val="28"/>
          <w:szCs w:val="28"/>
        </w:rPr>
      </w:pPr>
    </w:p>
    <w:p w:rsidR="00A67F0E" w:rsidRPr="00F104A3" w:rsidRDefault="00551C32" w:rsidP="00F104A3">
      <w:pPr>
        <w:ind w:leftChars="412" w:left="989" w:firstLine="2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br w:type="page"/>
      </w:r>
      <w:r w:rsidR="00A67F0E" w:rsidRPr="00F104A3">
        <w:rPr>
          <w:rFonts w:ascii="標楷體" w:eastAsia="標楷體" w:hAnsi="標楷體" w:hint="eastAsia"/>
          <w:bCs/>
          <w:sz w:val="28"/>
          <w:szCs w:val="28"/>
        </w:rPr>
        <w:lastRenderedPageBreak/>
        <w:t>6.收支報告：</w:t>
      </w:r>
      <w:r w:rsidR="0006695A" w:rsidRPr="00F104A3">
        <w:rPr>
          <w:rFonts w:ascii="標楷體" w:eastAsia="標楷體" w:hAnsi="標楷體"/>
          <w:bCs/>
          <w:sz w:val="28"/>
          <w:szCs w:val="28"/>
        </w:rPr>
        <w:t>提供國科會、建教或委辦計畫結報用報表</w:t>
      </w:r>
      <w:r w:rsidR="0006695A" w:rsidRPr="00F104A3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362A6C" w:rsidRDefault="0097499E" w:rsidP="00A67F0E">
      <w:pPr>
        <w:ind w:firstLineChars="413" w:firstLine="992"/>
        <w:rPr>
          <w:b/>
          <w:noProof/>
        </w:rPr>
      </w:pPr>
      <w:r w:rsidRPr="00EB644D">
        <w:rPr>
          <w:b/>
          <w:noProof/>
        </w:rPr>
        <w:drawing>
          <wp:inline distT="0" distB="0" distL="0" distR="0">
            <wp:extent cx="5886450" cy="1838325"/>
            <wp:effectExtent l="0" t="0" r="0" b="0"/>
            <wp:docPr id="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1D" w:rsidRDefault="0097499E" w:rsidP="00A67F0E">
      <w:pPr>
        <w:ind w:firstLineChars="413" w:firstLine="991"/>
        <w:rPr>
          <w:noProof/>
        </w:rPr>
      </w:pPr>
      <w:r w:rsidRPr="00A31397">
        <w:rPr>
          <w:noProof/>
        </w:rPr>
        <w:drawing>
          <wp:inline distT="0" distB="0" distL="0" distR="0">
            <wp:extent cx="5867400" cy="2095500"/>
            <wp:effectExtent l="0" t="0" r="0" b="0"/>
            <wp:docPr id="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A3" w:rsidRDefault="00F104A3" w:rsidP="00A67F0E">
      <w:pPr>
        <w:ind w:firstLineChars="413" w:firstLine="991"/>
        <w:rPr>
          <w:rFonts w:ascii="標楷體" w:eastAsia="標楷體" w:hAnsi="標楷體"/>
          <w:bCs/>
        </w:rPr>
      </w:pPr>
    </w:p>
    <w:p w:rsidR="00F104A3" w:rsidRPr="00A67F0E" w:rsidRDefault="00F104A3" w:rsidP="00A67F0E">
      <w:pPr>
        <w:ind w:firstLineChars="413" w:firstLine="991"/>
        <w:rPr>
          <w:rFonts w:ascii="標楷體" w:eastAsia="標楷體" w:hAnsi="標楷體" w:hint="eastAsia"/>
          <w:bCs/>
        </w:rPr>
      </w:pPr>
    </w:p>
    <w:p w:rsidR="008D477B" w:rsidRPr="00A67F0E" w:rsidRDefault="00F104A3" w:rsidP="00EF2060">
      <w:pPr>
        <w:pStyle w:val="1"/>
        <w:rPr>
          <w:sz w:val="32"/>
          <w:szCs w:val="32"/>
        </w:rPr>
      </w:pPr>
      <w:bookmarkStart w:id="43" w:name="_Toc230797148"/>
      <w:r>
        <w:rPr>
          <w:rFonts w:hint="default"/>
          <w:sz w:val="32"/>
          <w:szCs w:val="32"/>
        </w:rPr>
        <w:br w:type="page"/>
      </w:r>
      <w:r w:rsidR="001876BC" w:rsidRPr="00A67F0E">
        <w:rPr>
          <w:sz w:val="32"/>
          <w:szCs w:val="32"/>
        </w:rPr>
        <w:lastRenderedPageBreak/>
        <w:t>陸、填寫注意事項</w:t>
      </w:r>
      <w:bookmarkEnd w:id="43"/>
    </w:p>
    <w:p w:rsidR="00FE2608" w:rsidRPr="00F104A3" w:rsidRDefault="00FE2608" w:rsidP="00FE2608">
      <w:pPr>
        <w:pStyle w:val="2"/>
        <w:ind w:leftChars="200" w:left="480"/>
        <w:rPr>
          <w:rFonts w:hint="eastAsia"/>
          <w:b w:val="0"/>
          <w:sz w:val="28"/>
          <w:szCs w:val="28"/>
        </w:rPr>
      </w:pPr>
      <w:bookmarkStart w:id="44" w:name="_Toc154198059"/>
      <w:bookmarkStart w:id="45" w:name="_Toc230797149"/>
      <w:r w:rsidRPr="00F104A3">
        <w:rPr>
          <w:rFonts w:hint="eastAsia"/>
          <w:b w:val="0"/>
          <w:sz w:val="28"/>
          <w:szCs w:val="28"/>
        </w:rPr>
        <w:t>一、網路請購系統印出之請購核銷單右上角必須有條碼。</w:t>
      </w:r>
      <w:bookmarkEnd w:id="44"/>
      <w:bookmarkEnd w:id="45"/>
    </w:p>
    <w:p w:rsidR="00FE2608" w:rsidRPr="00F104A3" w:rsidRDefault="00FE2608" w:rsidP="00FE2608">
      <w:pPr>
        <w:pStyle w:val="2"/>
        <w:ind w:leftChars="200" w:left="480"/>
        <w:rPr>
          <w:rFonts w:hint="eastAsia"/>
          <w:b w:val="0"/>
          <w:sz w:val="28"/>
          <w:szCs w:val="28"/>
        </w:rPr>
      </w:pPr>
      <w:bookmarkStart w:id="46" w:name="_Toc154198060"/>
      <w:bookmarkStart w:id="47" w:name="_Toc230797150"/>
      <w:r w:rsidRPr="00F104A3">
        <w:rPr>
          <w:rFonts w:hint="eastAsia"/>
          <w:b w:val="0"/>
          <w:sz w:val="28"/>
          <w:szCs w:val="28"/>
        </w:rPr>
        <w:t>二、</w:t>
      </w:r>
      <w:r w:rsidR="000779D8" w:rsidRPr="00F104A3">
        <w:rPr>
          <w:rFonts w:hint="eastAsia"/>
          <w:b w:val="0"/>
          <w:sz w:val="28"/>
          <w:szCs w:val="28"/>
        </w:rPr>
        <w:t>黏貼單登打時受款人資訊必須填妥發票、廠商統編、廠商名稱、金額。</w:t>
      </w:r>
      <w:bookmarkEnd w:id="46"/>
      <w:bookmarkEnd w:id="47"/>
    </w:p>
    <w:p w:rsidR="000779D8" w:rsidRPr="00F104A3" w:rsidRDefault="000779D8" w:rsidP="00FE2608">
      <w:pPr>
        <w:pStyle w:val="2"/>
        <w:ind w:leftChars="200" w:left="480"/>
        <w:rPr>
          <w:rFonts w:hint="eastAsia"/>
          <w:b w:val="0"/>
          <w:sz w:val="28"/>
          <w:szCs w:val="28"/>
        </w:rPr>
      </w:pPr>
      <w:bookmarkStart w:id="48" w:name="_Toc154198061"/>
      <w:bookmarkStart w:id="49" w:name="_Toc230797151"/>
      <w:r w:rsidRPr="00F104A3">
        <w:rPr>
          <w:rFonts w:hint="eastAsia"/>
          <w:b w:val="0"/>
          <w:sz w:val="28"/>
          <w:szCs w:val="28"/>
        </w:rPr>
        <w:t>三、10萬以上請購單於核銷時，必須上網登打【實支】，再於原請購/核銷單上「手寫」填妥金額。</w:t>
      </w:r>
      <w:bookmarkEnd w:id="48"/>
      <w:bookmarkEnd w:id="49"/>
    </w:p>
    <w:p w:rsidR="00FE2608" w:rsidRPr="00A67F0E" w:rsidRDefault="000779D8" w:rsidP="000779D8">
      <w:pPr>
        <w:pStyle w:val="2"/>
        <w:ind w:leftChars="200" w:left="480"/>
        <w:rPr>
          <w:rFonts w:hint="eastAsia"/>
          <w:b w:val="0"/>
        </w:rPr>
      </w:pPr>
      <w:bookmarkStart w:id="50" w:name="_Toc154198062"/>
      <w:bookmarkStart w:id="51" w:name="_Toc230797152"/>
      <w:r w:rsidRPr="00F104A3">
        <w:rPr>
          <w:rFonts w:hint="eastAsia"/>
          <w:b w:val="0"/>
          <w:sz w:val="28"/>
          <w:szCs w:val="28"/>
        </w:rPr>
        <w:t>四、請購/核銷單上若更改後，以「手寫」方式更動內容，必須於修正處蓋章。</w:t>
      </w:r>
      <w:bookmarkEnd w:id="50"/>
      <w:bookmarkEnd w:id="51"/>
    </w:p>
    <w:p w:rsidR="00EF2060" w:rsidRPr="00A67F0E" w:rsidRDefault="00EC06DC" w:rsidP="00F104A3">
      <w:pPr>
        <w:pStyle w:val="1"/>
        <w:rPr>
          <w:b w:val="0"/>
        </w:rPr>
      </w:pPr>
      <w:r w:rsidRPr="00A67F0E">
        <w:rPr>
          <w:sz w:val="32"/>
          <w:szCs w:val="32"/>
        </w:rPr>
        <w:br w:type="page"/>
      </w:r>
      <w:bookmarkStart w:id="52" w:name="_Toc230797153"/>
      <w:r w:rsidR="001876BC" w:rsidRPr="00A67F0E">
        <w:rPr>
          <w:sz w:val="32"/>
          <w:szCs w:val="32"/>
        </w:rPr>
        <w:lastRenderedPageBreak/>
        <w:t>柒</w:t>
      </w:r>
      <w:r w:rsidR="005819D5" w:rsidRPr="00A67F0E">
        <w:rPr>
          <w:sz w:val="32"/>
          <w:szCs w:val="32"/>
        </w:rPr>
        <w:t>、常見問題及處理</w:t>
      </w:r>
      <w:bookmarkEnd w:id="52"/>
    </w:p>
    <w:p w:rsidR="00FE2608" w:rsidRPr="00F104A3" w:rsidRDefault="00FE2608" w:rsidP="0061497A">
      <w:pPr>
        <w:pStyle w:val="2"/>
        <w:ind w:leftChars="200" w:left="480"/>
        <w:rPr>
          <w:b w:val="0"/>
          <w:sz w:val="28"/>
          <w:szCs w:val="28"/>
        </w:rPr>
      </w:pPr>
      <w:bookmarkStart w:id="53" w:name="_Toc154198064"/>
      <w:bookmarkStart w:id="54" w:name="_Toc230797154"/>
      <w:r w:rsidRPr="00F104A3">
        <w:rPr>
          <w:rFonts w:hint="eastAsia"/>
          <w:b w:val="0"/>
          <w:sz w:val="28"/>
          <w:szCs w:val="28"/>
        </w:rPr>
        <w:t>一、</w:t>
      </w:r>
      <w:bookmarkEnd w:id="53"/>
      <w:r w:rsidR="009A4C82" w:rsidRPr="00F104A3">
        <w:rPr>
          <w:rFonts w:hint="eastAsia"/>
          <w:b w:val="0"/>
          <w:sz w:val="28"/>
          <w:szCs w:val="28"/>
        </w:rPr>
        <w:t>登入系統後年度切換注意事宜</w:t>
      </w:r>
      <w:bookmarkEnd w:id="54"/>
    </w:p>
    <w:p w:rsidR="009F36C5" w:rsidRPr="00F104A3" w:rsidRDefault="009F36C5" w:rsidP="00F104A3">
      <w:pPr>
        <w:ind w:leftChars="414" w:left="1154" w:hangingChars="57" w:hanging="160"/>
        <w:rPr>
          <w:rFonts w:ascii="標楷體" w:eastAsia="標楷體" w:hAnsi="標楷體"/>
          <w:bCs/>
          <w:sz w:val="28"/>
          <w:szCs w:val="28"/>
        </w:rPr>
      </w:pPr>
      <w:r w:rsidRPr="00F104A3">
        <w:rPr>
          <w:rFonts w:ascii="標楷體" w:eastAsia="標楷體" w:hAnsi="標楷體" w:hint="eastAsia"/>
          <w:bCs/>
          <w:sz w:val="28"/>
          <w:szCs w:val="28"/>
        </w:rPr>
        <w:t>Ａ：</w:t>
      </w:r>
      <w:r w:rsidR="0038232F" w:rsidRPr="00F104A3">
        <w:rPr>
          <w:rFonts w:ascii="標楷體" w:eastAsia="標楷體" w:hAnsi="標楷體" w:hint="eastAsia"/>
          <w:bCs/>
          <w:sz w:val="28"/>
          <w:szCs w:val="28"/>
        </w:rPr>
        <w:t>登入</w:t>
      </w:r>
      <w:r w:rsidR="00730086" w:rsidRPr="00F104A3">
        <w:rPr>
          <w:rFonts w:ascii="標楷體" w:eastAsia="標楷體" w:hAnsi="標楷體" w:hint="eastAsia"/>
          <w:bCs/>
          <w:sz w:val="28"/>
          <w:szCs w:val="28"/>
        </w:rPr>
        <w:t>115年度</w:t>
      </w:r>
      <w:r w:rsidR="0038232F" w:rsidRPr="00F104A3">
        <w:rPr>
          <w:rFonts w:ascii="標楷體" w:eastAsia="標楷體" w:hAnsi="標楷體" w:hint="eastAsia"/>
          <w:bCs/>
          <w:sz w:val="28"/>
          <w:szCs w:val="28"/>
        </w:rPr>
        <w:t>要申請請購案，但須參考並查看114年度就購案</w:t>
      </w:r>
    </w:p>
    <w:p w:rsidR="0038232F" w:rsidRPr="00F104A3" w:rsidRDefault="0038232F" w:rsidP="00F104A3">
      <w:pPr>
        <w:ind w:leftChars="414" w:left="1154" w:hangingChars="57" w:hanging="160"/>
        <w:rPr>
          <w:rFonts w:ascii="標楷體" w:eastAsia="標楷體" w:hAnsi="標楷體"/>
          <w:bCs/>
          <w:sz w:val="28"/>
          <w:szCs w:val="28"/>
        </w:rPr>
      </w:pPr>
      <w:r w:rsidRPr="00F104A3">
        <w:rPr>
          <w:rFonts w:ascii="標楷體" w:eastAsia="標楷體" w:hAnsi="標楷體" w:hint="eastAsia"/>
          <w:bCs/>
          <w:sz w:val="28"/>
          <w:szCs w:val="28"/>
        </w:rPr>
        <w:t>1.使用不同瀏覽器登入不同年度，如</w:t>
      </w:r>
      <w:r w:rsidRPr="00F104A3">
        <w:rPr>
          <w:rFonts w:ascii="標楷體" w:eastAsia="標楷體" w:hAnsi="標楷體"/>
          <w:bCs/>
          <w:sz w:val="28"/>
          <w:szCs w:val="28"/>
        </w:rPr>
        <w:t xml:space="preserve">Chrome → 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114年，</w:t>
      </w:r>
      <w:r w:rsidRPr="00F104A3">
        <w:rPr>
          <w:rFonts w:ascii="標楷體" w:eastAsia="標楷體" w:hAnsi="標楷體"/>
          <w:bCs/>
          <w:sz w:val="28"/>
          <w:szCs w:val="28"/>
        </w:rPr>
        <w:t xml:space="preserve">Edge → 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115年</w:t>
      </w:r>
    </w:p>
    <w:p w:rsidR="0038232F" w:rsidRPr="00F104A3" w:rsidRDefault="0038232F" w:rsidP="00F104A3">
      <w:pPr>
        <w:ind w:leftChars="414" w:left="1154" w:hangingChars="57" w:hanging="160"/>
        <w:rPr>
          <w:rFonts w:ascii="標楷體" w:eastAsia="標楷體" w:hAnsi="標楷體" w:hint="eastAsia"/>
          <w:bCs/>
          <w:sz w:val="28"/>
          <w:szCs w:val="28"/>
        </w:rPr>
      </w:pPr>
      <w:r w:rsidRPr="00F104A3">
        <w:rPr>
          <w:rFonts w:ascii="標楷體" w:eastAsia="標楷體" w:hAnsi="標楷體" w:hint="eastAsia"/>
          <w:bCs/>
          <w:sz w:val="28"/>
          <w:szCs w:val="28"/>
        </w:rPr>
        <w:t>2. 使用不同視窗模式登入不同年度，如無痕視窗</w:t>
      </w:r>
      <w:r w:rsidRPr="00F104A3">
        <w:rPr>
          <w:rFonts w:ascii="標楷體" w:eastAsia="標楷體" w:hAnsi="標楷體"/>
          <w:bCs/>
          <w:sz w:val="28"/>
          <w:szCs w:val="28"/>
        </w:rPr>
        <w:t xml:space="preserve"> → 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114年，一般視窗</w:t>
      </w:r>
      <w:r w:rsidRPr="00F104A3">
        <w:rPr>
          <w:rFonts w:ascii="標楷體" w:eastAsia="標楷體" w:hAnsi="標楷體"/>
          <w:bCs/>
          <w:sz w:val="28"/>
          <w:szCs w:val="28"/>
        </w:rPr>
        <w:t xml:space="preserve">→ 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115年</w:t>
      </w:r>
      <w:r w:rsidRPr="00F104A3">
        <w:rPr>
          <w:rFonts w:ascii="標楷體" w:eastAsia="標楷體" w:hAnsi="標楷體"/>
          <w:bCs/>
          <w:sz w:val="28"/>
          <w:szCs w:val="28"/>
        </w:rPr>
        <w:t>同一瀏覽器的多個分頁（或雙視窗）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，將造成資料錯亂。</w:t>
      </w:r>
    </w:p>
    <w:p w:rsidR="006F41A7" w:rsidRPr="00F104A3" w:rsidRDefault="006F41A7" w:rsidP="0028628B">
      <w:pPr>
        <w:rPr>
          <w:rFonts w:ascii="標楷體" w:eastAsia="標楷體" w:hAnsi="標楷體" w:hint="eastAsia"/>
          <w:bCs/>
          <w:sz w:val="28"/>
          <w:szCs w:val="28"/>
        </w:rPr>
      </w:pPr>
    </w:p>
    <w:p w:rsidR="00CB618C" w:rsidRPr="00F104A3" w:rsidRDefault="00137741" w:rsidP="00CB618C">
      <w:pPr>
        <w:pStyle w:val="2"/>
        <w:ind w:leftChars="200" w:left="480"/>
        <w:rPr>
          <w:rFonts w:hint="eastAsia"/>
          <w:b w:val="0"/>
          <w:sz w:val="28"/>
          <w:szCs w:val="28"/>
        </w:rPr>
      </w:pPr>
      <w:bookmarkStart w:id="55" w:name="_Toc154198075"/>
      <w:bookmarkStart w:id="56" w:name="_Toc230797155"/>
      <w:r w:rsidRPr="00F104A3">
        <w:rPr>
          <w:rFonts w:hint="eastAsia"/>
          <w:b w:val="0"/>
          <w:sz w:val="28"/>
          <w:szCs w:val="28"/>
        </w:rPr>
        <w:t>二、</w:t>
      </w:r>
      <w:bookmarkEnd w:id="55"/>
      <w:r w:rsidR="00CB618C" w:rsidRPr="00F104A3">
        <w:rPr>
          <w:rFonts w:hint="eastAsia"/>
          <w:b w:val="0"/>
          <w:sz w:val="28"/>
          <w:szCs w:val="28"/>
        </w:rPr>
        <w:t>為何電腦螢幕無法顯示所有系統功能?</w:t>
      </w:r>
      <w:bookmarkEnd w:id="56"/>
    </w:p>
    <w:p w:rsidR="00CB618C" w:rsidRPr="00F104A3" w:rsidRDefault="00CB618C" w:rsidP="00F104A3">
      <w:pPr>
        <w:ind w:leftChars="414" w:left="1154" w:hangingChars="57" w:hanging="160"/>
        <w:rPr>
          <w:rFonts w:ascii="標楷體" w:eastAsia="標楷體" w:hAnsi="標楷體" w:hint="eastAsia"/>
          <w:bCs/>
          <w:sz w:val="28"/>
          <w:szCs w:val="28"/>
        </w:rPr>
      </w:pPr>
      <w:bookmarkStart w:id="57" w:name="_Toc154198086"/>
      <w:r w:rsidRPr="00F104A3">
        <w:rPr>
          <w:rFonts w:ascii="標楷體" w:eastAsia="標楷體" w:hAnsi="標楷體" w:hint="eastAsia"/>
          <w:bCs/>
          <w:sz w:val="28"/>
          <w:szCs w:val="28"/>
        </w:rPr>
        <w:t>Ａ：本系統建議</w:t>
      </w:r>
      <w:r w:rsidR="002408BE" w:rsidRPr="00F104A3">
        <w:rPr>
          <w:rFonts w:ascii="標楷體" w:eastAsia="標楷體" w:hAnsi="標楷體" w:hint="eastAsia"/>
          <w:bCs/>
          <w:sz w:val="28"/>
          <w:szCs w:val="28"/>
        </w:rPr>
        <w:t>螢幕解析度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設定為【</w:t>
      </w:r>
      <w:r w:rsidR="002408BE" w:rsidRPr="00F104A3">
        <w:rPr>
          <w:rFonts w:ascii="標楷體" w:eastAsia="標楷體" w:hAnsi="標楷體" w:hint="eastAsia"/>
          <w:bCs/>
          <w:sz w:val="28"/>
          <w:szCs w:val="28"/>
        </w:rPr>
        <w:t>電腦建議選項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】</w:t>
      </w:r>
      <w:bookmarkEnd w:id="57"/>
      <w:r w:rsidR="002408BE" w:rsidRPr="00F104A3">
        <w:rPr>
          <w:rFonts w:ascii="標楷體" w:eastAsia="標楷體" w:hAnsi="標楷體"/>
          <w:bCs/>
          <w:sz w:val="28"/>
          <w:szCs w:val="28"/>
        </w:rPr>
        <w:t>，且瀏覽器縮放比例為【100%】。</w:t>
      </w:r>
    </w:p>
    <w:p w:rsidR="00CB618C" w:rsidRPr="00F104A3" w:rsidRDefault="00CB618C" w:rsidP="00CB618C">
      <w:pPr>
        <w:ind w:leftChars="414" w:left="1154" w:hangingChars="57" w:hanging="160"/>
        <w:rPr>
          <w:rFonts w:ascii="標楷體" w:eastAsia="標楷體" w:hAnsi="標楷體" w:hint="eastAsia"/>
          <w:bCs/>
          <w:sz w:val="28"/>
          <w:szCs w:val="28"/>
        </w:rPr>
      </w:pPr>
      <w:bookmarkStart w:id="58" w:name="_Toc154198087"/>
      <w:r w:rsidRPr="00F104A3">
        <w:rPr>
          <w:rFonts w:ascii="標楷體" w:eastAsia="標楷體" w:hAnsi="標楷體" w:hint="eastAsia"/>
          <w:bCs/>
          <w:sz w:val="28"/>
          <w:szCs w:val="28"/>
        </w:rPr>
        <w:t>1.</w:t>
      </w:r>
      <w:r w:rsidR="002408BE" w:rsidRPr="00F104A3">
        <w:rPr>
          <w:rFonts w:ascii="標楷體" w:eastAsia="標楷體" w:hAnsi="標楷體" w:hint="eastAsia"/>
          <w:bCs/>
          <w:sz w:val="28"/>
          <w:szCs w:val="28"/>
        </w:rPr>
        <w:t>螢幕解析度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設定方法:【桌面點選滑鼠右鍵】&gt;</w:t>
      </w:r>
      <w:r w:rsidR="002408BE" w:rsidRPr="00F104A3">
        <w:rPr>
          <w:rFonts w:ascii="標楷體" w:eastAsia="標楷體" w:hAnsi="標楷體" w:hint="eastAsia"/>
          <w:bCs/>
          <w:sz w:val="28"/>
          <w:szCs w:val="28"/>
        </w:rPr>
        <w:t>【</w:t>
      </w:r>
      <w:r w:rsidR="002408BE" w:rsidRPr="00F104A3">
        <w:rPr>
          <w:rFonts w:ascii="標楷體" w:eastAsia="標楷體" w:hAnsi="標楷體"/>
          <w:bCs/>
          <w:sz w:val="28"/>
          <w:szCs w:val="28"/>
        </w:rPr>
        <w:t>顯示</w:t>
      </w:r>
      <w:r w:rsidR="002408BE" w:rsidRPr="00F104A3">
        <w:rPr>
          <w:rFonts w:ascii="標楷體" w:eastAsia="標楷體" w:hAnsi="標楷體" w:hint="eastAsia"/>
          <w:bCs/>
          <w:sz w:val="28"/>
          <w:szCs w:val="28"/>
        </w:rPr>
        <w:t>其他選項】&gt;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【</w:t>
      </w:r>
      <w:r w:rsidR="002408BE" w:rsidRPr="00F104A3">
        <w:rPr>
          <w:rFonts w:ascii="標楷體" w:eastAsia="標楷體" w:hAnsi="標楷體"/>
          <w:bCs/>
          <w:sz w:val="28"/>
          <w:szCs w:val="28"/>
        </w:rPr>
        <w:t>顯示設定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】&gt;【</w:t>
      </w:r>
      <w:r w:rsidR="002408BE" w:rsidRPr="00F104A3">
        <w:rPr>
          <w:rFonts w:ascii="標楷體" w:eastAsia="標楷體" w:hAnsi="標楷體" w:hint="eastAsia"/>
          <w:bCs/>
          <w:sz w:val="28"/>
          <w:szCs w:val="28"/>
        </w:rPr>
        <w:t>顯示器解析度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】&gt;【選擇</w:t>
      </w:r>
      <w:r w:rsidR="002408BE" w:rsidRPr="00F104A3">
        <w:rPr>
          <w:rFonts w:ascii="標楷體" w:eastAsia="標楷體" w:hAnsi="標楷體"/>
          <w:bCs/>
          <w:sz w:val="28"/>
          <w:szCs w:val="28"/>
        </w:rPr>
        <w:t>1920*1080</w:t>
      </w:r>
      <w:r w:rsidR="002408BE" w:rsidRPr="00F104A3">
        <w:rPr>
          <w:rFonts w:ascii="標楷體" w:eastAsia="標楷體" w:hAnsi="標楷體" w:hint="eastAsia"/>
          <w:bCs/>
          <w:sz w:val="28"/>
          <w:szCs w:val="28"/>
        </w:rPr>
        <w:t>(建議選項)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】</w:t>
      </w:r>
      <w:bookmarkEnd w:id="58"/>
    </w:p>
    <w:p w:rsidR="00CB618C" w:rsidRPr="00F104A3" w:rsidRDefault="00CB618C" w:rsidP="00CB618C">
      <w:pPr>
        <w:ind w:leftChars="414" w:left="1156" w:hangingChars="58" w:hanging="162"/>
        <w:rPr>
          <w:rFonts w:ascii="標楷體" w:eastAsia="標楷體" w:hAnsi="標楷體"/>
          <w:bCs/>
          <w:sz w:val="28"/>
          <w:szCs w:val="28"/>
        </w:rPr>
      </w:pPr>
      <w:bookmarkStart w:id="59" w:name="_Toc154198088"/>
      <w:r w:rsidRPr="00F104A3">
        <w:rPr>
          <w:rFonts w:ascii="標楷體" w:eastAsia="標楷體" w:hAnsi="標楷體" w:hint="eastAsia"/>
          <w:bCs/>
          <w:sz w:val="28"/>
          <w:szCs w:val="28"/>
        </w:rPr>
        <w:t>2.</w:t>
      </w:r>
      <w:r w:rsidR="002408BE" w:rsidRPr="00F104A3">
        <w:rPr>
          <w:rFonts w:ascii="標楷體" w:eastAsia="標楷體" w:hAnsi="標楷體"/>
          <w:sz w:val="28"/>
          <w:szCs w:val="28"/>
        </w:rPr>
        <w:t xml:space="preserve"> </w:t>
      </w:r>
      <w:r w:rsidR="002408BE" w:rsidRPr="00F104A3">
        <w:rPr>
          <w:rFonts w:ascii="標楷體" w:eastAsia="標楷體" w:hAnsi="標楷體"/>
          <w:bCs/>
          <w:sz w:val="28"/>
          <w:szCs w:val="28"/>
        </w:rPr>
        <w:t>瀏覽器縮放比例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設定方法:【</w:t>
      </w:r>
      <w:r w:rsidR="002408BE" w:rsidRPr="00F104A3">
        <w:rPr>
          <w:rFonts w:ascii="標楷體" w:eastAsia="標楷體" w:hAnsi="標楷體"/>
          <w:bCs/>
          <w:sz w:val="28"/>
          <w:szCs w:val="28"/>
        </w:rPr>
        <w:t>瀏覽器右上方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選</w:t>
      </w:r>
      <w:r w:rsidR="002408BE" w:rsidRPr="00F104A3">
        <w:rPr>
          <w:rFonts w:ascii="標楷體" w:eastAsia="標楷體" w:hAnsi="標楷體"/>
          <w:bCs/>
          <w:sz w:val="28"/>
          <w:szCs w:val="28"/>
        </w:rPr>
        <w:t>三個點（功能選單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】&gt;【</w:t>
      </w:r>
      <w:r w:rsidR="002408BE" w:rsidRPr="00F104A3">
        <w:rPr>
          <w:rFonts w:ascii="標楷體" w:eastAsia="標楷體" w:hAnsi="標楷體" w:hint="eastAsia"/>
          <w:bCs/>
          <w:sz w:val="28"/>
          <w:szCs w:val="28"/>
        </w:rPr>
        <w:t>縮放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】&gt;【</w:t>
      </w:r>
      <w:r w:rsidR="002408BE" w:rsidRPr="00F104A3">
        <w:rPr>
          <w:rFonts w:ascii="標楷體" w:eastAsia="標楷體" w:hAnsi="標楷體" w:hint="eastAsia"/>
          <w:bCs/>
          <w:sz w:val="28"/>
          <w:szCs w:val="28"/>
        </w:rPr>
        <w:t>調整為100%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】</w:t>
      </w:r>
      <w:bookmarkEnd w:id="59"/>
    </w:p>
    <w:p w:rsidR="00867564" w:rsidRPr="00F104A3" w:rsidRDefault="00867564" w:rsidP="0028628B">
      <w:pPr>
        <w:rPr>
          <w:rFonts w:ascii="標楷體" w:eastAsia="標楷體" w:hAnsi="標楷體" w:hint="eastAsia"/>
          <w:bCs/>
          <w:sz w:val="28"/>
          <w:szCs w:val="28"/>
        </w:rPr>
      </w:pPr>
    </w:p>
    <w:p w:rsidR="00CB618C" w:rsidRPr="00F104A3" w:rsidRDefault="00137741" w:rsidP="00CB618C">
      <w:pPr>
        <w:pStyle w:val="2"/>
        <w:ind w:leftChars="200" w:left="480"/>
        <w:rPr>
          <w:rFonts w:hint="eastAsia"/>
          <w:b w:val="0"/>
          <w:sz w:val="28"/>
          <w:szCs w:val="28"/>
        </w:rPr>
      </w:pPr>
      <w:bookmarkStart w:id="60" w:name="_Toc154198085"/>
      <w:bookmarkStart w:id="61" w:name="_Toc230797156"/>
      <w:r w:rsidRPr="00F104A3">
        <w:rPr>
          <w:rFonts w:hint="eastAsia"/>
          <w:b w:val="0"/>
          <w:sz w:val="28"/>
          <w:szCs w:val="28"/>
        </w:rPr>
        <w:t>三、</w:t>
      </w:r>
      <w:bookmarkEnd w:id="60"/>
      <w:r w:rsidR="00CB618C" w:rsidRPr="00F104A3">
        <w:rPr>
          <w:rFonts w:hint="eastAsia"/>
          <w:b w:val="0"/>
          <w:sz w:val="28"/>
          <w:szCs w:val="28"/>
        </w:rPr>
        <w:t>為何網頁上顯示內容為舊資料或他人的申請資料?</w:t>
      </w:r>
      <w:bookmarkEnd w:id="61"/>
    </w:p>
    <w:p w:rsidR="00CB618C" w:rsidRPr="00F104A3" w:rsidRDefault="00CB618C" w:rsidP="00F104A3">
      <w:pPr>
        <w:ind w:leftChars="414" w:left="1154" w:hangingChars="57" w:hanging="160"/>
        <w:rPr>
          <w:rFonts w:ascii="標楷體" w:eastAsia="標楷體" w:hAnsi="標楷體" w:hint="eastAsia"/>
          <w:bCs/>
          <w:sz w:val="28"/>
          <w:szCs w:val="28"/>
        </w:rPr>
      </w:pPr>
      <w:bookmarkStart w:id="62" w:name="_Toc154198090"/>
      <w:r w:rsidRPr="00F104A3">
        <w:rPr>
          <w:rFonts w:ascii="標楷體" w:eastAsia="標楷體" w:hAnsi="標楷體" w:hint="eastAsia"/>
          <w:bCs/>
          <w:sz w:val="28"/>
          <w:szCs w:val="28"/>
        </w:rPr>
        <w:t>Ａ：解決方法</w:t>
      </w:r>
      <w:r w:rsidR="0061497A" w:rsidRPr="00F104A3">
        <w:rPr>
          <w:rFonts w:ascii="標楷體" w:eastAsia="標楷體" w:hAnsi="標楷體" w:hint="eastAsia"/>
          <w:bCs/>
          <w:sz w:val="28"/>
          <w:szCs w:val="28"/>
        </w:rPr>
        <w:t>:清除瀏覽資料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 xml:space="preserve"> (程式無法控制</w:t>
      </w:r>
      <w:r w:rsidR="00A73711" w:rsidRPr="00F104A3">
        <w:rPr>
          <w:rFonts w:ascii="標楷體" w:eastAsia="標楷體" w:hAnsi="標楷體" w:hint="eastAsia"/>
          <w:bCs/>
          <w:sz w:val="28"/>
          <w:szCs w:val="28"/>
        </w:rPr>
        <w:t>，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設定</w:t>
      </w:r>
      <w:r w:rsidR="00A73711" w:rsidRPr="00F104A3">
        <w:rPr>
          <w:rFonts w:ascii="標楷體" w:eastAsia="標楷體" w:hAnsi="標楷體" w:hint="eastAsia"/>
          <w:bCs/>
          <w:sz w:val="28"/>
          <w:szCs w:val="28"/>
        </w:rPr>
        <w:t>快取cache清掉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即可固定)</w:t>
      </w:r>
      <w:bookmarkEnd w:id="62"/>
    </w:p>
    <w:p w:rsidR="00A73711" w:rsidRPr="00F104A3" w:rsidRDefault="00CB618C" w:rsidP="0061497A">
      <w:pPr>
        <w:ind w:leftChars="412" w:left="991" w:hanging="2"/>
        <w:rPr>
          <w:rFonts w:ascii="標楷體" w:eastAsia="標楷體" w:hAnsi="標楷體"/>
          <w:bCs/>
          <w:sz w:val="28"/>
          <w:szCs w:val="28"/>
        </w:rPr>
      </w:pPr>
      <w:bookmarkStart w:id="63" w:name="_Toc154198091"/>
      <w:r w:rsidRPr="00F104A3">
        <w:rPr>
          <w:rFonts w:ascii="標楷體" w:eastAsia="標楷體" w:hAnsi="標楷體" w:hint="eastAsia"/>
          <w:bCs/>
          <w:sz w:val="28"/>
          <w:szCs w:val="28"/>
        </w:rPr>
        <w:t>1.</w:t>
      </w:r>
      <w:bookmarkEnd w:id="63"/>
      <w:r w:rsidR="00A73711" w:rsidRPr="00F104A3">
        <w:rPr>
          <w:rFonts w:ascii="標楷體" w:eastAsia="標楷體" w:hAnsi="標楷體" w:hint="eastAsia"/>
          <w:bCs/>
          <w:sz w:val="28"/>
          <w:szCs w:val="28"/>
        </w:rPr>
        <w:t>為</w:t>
      </w:r>
      <w:r w:rsidR="00A73711" w:rsidRPr="00F104A3">
        <w:rPr>
          <w:rFonts w:ascii="標楷體" w:eastAsia="標楷體" w:hAnsi="標楷體"/>
          <w:bCs/>
          <w:sz w:val="28"/>
          <w:szCs w:val="28"/>
        </w:rPr>
        <w:t>Edge</w:t>
      </w:r>
      <w:r w:rsidR="00A73711" w:rsidRPr="00F104A3">
        <w:rPr>
          <w:rFonts w:ascii="標楷體" w:eastAsia="標楷體" w:hAnsi="標楷體" w:hint="eastAsia"/>
          <w:bCs/>
          <w:sz w:val="28"/>
          <w:szCs w:val="28"/>
        </w:rPr>
        <w:t>使用者，點選瀏覽器右上角</w:t>
      </w:r>
      <w:r w:rsidR="0061497A" w:rsidRPr="00F104A3">
        <w:rPr>
          <w:rFonts w:ascii="標楷體" w:eastAsia="標楷體" w:hAnsi="標楷體" w:hint="eastAsia"/>
          <w:sz w:val="28"/>
          <w:szCs w:val="28"/>
        </w:rPr>
        <w:t>「</w:t>
      </w:r>
      <w:r w:rsidR="0061497A" w:rsidRPr="00F104A3">
        <w:rPr>
          <w:rFonts w:ascii="標楷體" w:eastAsia="標楷體" w:hAnsi="標楷體" w:cs="Cambria Math"/>
          <w:sz w:val="28"/>
          <w:szCs w:val="28"/>
        </w:rPr>
        <w:t>…</w:t>
      </w:r>
      <w:r w:rsidR="0061497A" w:rsidRPr="00F104A3">
        <w:rPr>
          <w:rFonts w:ascii="標楷體" w:eastAsia="標楷體" w:hAnsi="標楷體" w:hint="eastAsia"/>
          <w:sz w:val="28"/>
          <w:szCs w:val="28"/>
        </w:rPr>
        <w:t>」</w:t>
      </w:r>
      <w:r w:rsidR="00A73711" w:rsidRPr="00F104A3">
        <w:rPr>
          <w:rFonts w:ascii="標楷體" w:eastAsia="標楷體" w:hAnsi="標楷體" w:hint="eastAsia"/>
          <w:bCs/>
          <w:sz w:val="28"/>
          <w:szCs w:val="28"/>
        </w:rPr>
        <w:t xml:space="preserve">設定如下圖，設定 &gt; 隱私權、搜尋與服務 &gt; </w:t>
      </w:r>
      <w:r w:rsidR="00A73711" w:rsidRPr="00F104A3">
        <w:rPr>
          <w:rFonts w:ascii="標楷體" w:eastAsia="標楷體" w:hAnsi="標楷體"/>
          <w:bCs/>
          <w:sz w:val="28"/>
          <w:szCs w:val="28"/>
        </w:rPr>
        <w:t>清除瀏覽資料</w:t>
      </w:r>
      <w:r w:rsidR="00A73711" w:rsidRPr="00F104A3">
        <w:rPr>
          <w:rFonts w:ascii="標楷體" w:eastAsia="標楷體" w:hAnsi="標楷體" w:hint="eastAsia"/>
          <w:bCs/>
          <w:sz w:val="28"/>
          <w:szCs w:val="28"/>
        </w:rPr>
        <w:t xml:space="preserve"> &gt; 選擇要清除的項目</w:t>
      </w:r>
      <w:r w:rsidR="00F36232" w:rsidRPr="00F104A3">
        <w:rPr>
          <w:rFonts w:ascii="標楷體" w:eastAsia="標楷體" w:hAnsi="標楷體" w:hint="eastAsia"/>
          <w:bCs/>
          <w:sz w:val="28"/>
          <w:szCs w:val="28"/>
        </w:rPr>
        <w:t xml:space="preserve"> &gt; </w:t>
      </w:r>
      <w:r w:rsidR="00F36232" w:rsidRPr="00F104A3">
        <w:rPr>
          <w:rFonts w:ascii="標楷體" w:eastAsia="標楷體" w:hAnsi="標楷體"/>
          <w:bCs/>
          <w:sz w:val="28"/>
          <w:szCs w:val="28"/>
        </w:rPr>
        <w:t>快取圖片</w:t>
      </w:r>
      <w:r w:rsidR="00F36232" w:rsidRPr="00F104A3">
        <w:rPr>
          <w:rFonts w:ascii="標楷體" w:eastAsia="標楷體" w:hAnsi="標楷體" w:hint="eastAsia"/>
          <w:bCs/>
          <w:sz w:val="28"/>
          <w:szCs w:val="28"/>
        </w:rPr>
        <w:t>及</w:t>
      </w:r>
      <w:r w:rsidR="00F36232" w:rsidRPr="00F104A3">
        <w:rPr>
          <w:rFonts w:ascii="標楷體" w:eastAsia="標楷體" w:hAnsi="標楷體"/>
          <w:bCs/>
          <w:sz w:val="28"/>
          <w:szCs w:val="28"/>
        </w:rPr>
        <w:t>檔案</w:t>
      </w:r>
      <w:r w:rsidR="00F36232" w:rsidRPr="00F104A3">
        <w:rPr>
          <w:rFonts w:ascii="標楷體" w:eastAsia="標楷體" w:hAnsi="標楷體" w:hint="eastAsia"/>
          <w:bCs/>
          <w:sz w:val="28"/>
          <w:szCs w:val="28"/>
        </w:rPr>
        <w:t>、</w:t>
      </w:r>
      <w:r w:rsidR="00F36232" w:rsidRPr="00F104A3">
        <w:rPr>
          <w:rFonts w:ascii="標楷體" w:eastAsia="標楷體" w:hAnsi="標楷體"/>
          <w:bCs/>
          <w:sz w:val="28"/>
          <w:szCs w:val="28"/>
        </w:rPr>
        <w:t>Cookie</w:t>
      </w:r>
      <w:r w:rsidR="00F36232" w:rsidRPr="00F104A3">
        <w:rPr>
          <w:rFonts w:ascii="標楷體" w:eastAsia="標楷體" w:hAnsi="標楷體" w:hint="eastAsia"/>
          <w:bCs/>
          <w:sz w:val="28"/>
          <w:szCs w:val="28"/>
        </w:rPr>
        <w:t xml:space="preserve"> &gt;</w:t>
      </w:r>
      <w:r w:rsidR="00F36232" w:rsidRPr="00F104A3">
        <w:rPr>
          <w:rFonts w:ascii="標楷體" w:eastAsia="標楷體" w:hAnsi="標楷體"/>
          <w:bCs/>
          <w:sz w:val="28"/>
          <w:szCs w:val="28"/>
        </w:rPr>
        <w:t>時間範圍選「所有時間」</w:t>
      </w:r>
      <w:r w:rsidR="00F36232" w:rsidRPr="00F104A3">
        <w:rPr>
          <w:rFonts w:ascii="標楷體" w:eastAsia="標楷體" w:hAnsi="標楷體" w:hint="eastAsia"/>
          <w:bCs/>
          <w:sz w:val="28"/>
          <w:szCs w:val="28"/>
        </w:rPr>
        <w:t xml:space="preserve"> &gt; </w:t>
      </w:r>
      <w:r w:rsidR="00F36232" w:rsidRPr="00F104A3">
        <w:rPr>
          <w:rFonts w:ascii="標楷體" w:eastAsia="標楷體" w:hAnsi="標楷體"/>
          <w:bCs/>
          <w:sz w:val="28"/>
          <w:szCs w:val="28"/>
        </w:rPr>
        <w:t>按「</w:t>
      </w:r>
      <w:r w:rsidR="00F36232" w:rsidRPr="00F104A3">
        <w:rPr>
          <w:rFonts w:ascii="標楷體" w:eastAsia="標楷體" w:hAnsi="標楷體" w:hint="eastAsia"/>
          <w:bCs/>
          <w:sz w:val="28"/>
          <w:szCs w:val="28"/>
        </w:rPr>
        <w:t>立即清除</w:t>
      </w:r>
      <w:r w:rsidR="00F36232" w:rsidRPr="00F104A3">
        <w:rPr>
          <w:rFonts w:ascii="標楷體" w:eastAsia="標楷體" w:hAnsi="標楷體"/>
          <w:bCs/>
          <w:sz w:val="28"/>
          <w:szCs w:val="28"/>
        </w:rPr>
        <w:t>」</w:t>
      </w:r>
    </w:p>
    <w:p w:rsidR="00F36232" w:rsidRPr="00F104A3" w:rsidRDefault="00F36232" w:rsidP="00F104A3">
      <w:pPr>
        <w:ind w:leftChars="414" w:left="1154" w:hangingChars="57" w:hanging="160"/>
        <w:rPr>
          <w:rFonts w:ascii="標楷體" w:eastAsia="標楷體" w:hAnsi="標楷體"/>
          <w:bCs/>
          <w:sz w:val="28"/>
          <w:szCs w:val="28"/>
        </w:rPr>
      </w:pPr>
      <w:r w:rsidRPr="00F104A3">
        <w:rPr>
          <w:rFonts w:ascii="標楷體" w:eastAsia="標楷體" w:hAnsi="標楷體" w:hint="eastAsia"/>
          <w:bCs/>
          <w:sz w:val="28"/>
          <w:szCs w:val="28"/>
        </w:rPr>
        <w:lastRenderedPageBreak/>
        <w:t>2.為</w:t>
      </w:r>
      <w:r w:rsidRPr="00F104A3">
        <w:rPr>
          <w:rFonts w:ascii="標楷體" w:eastAsia="標楷體" w:hAnsi="標楷體"/>
          <w:bCs/>
          <w:sz w:val="28"/>
          <w:szCs w:val="28"/>
        </w:rPr>
        <w:t>Chrome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使用者，點選瀏覽器右上角</w:t>
      </w:r>
      <w:r w:rsidR="0061497A" w:rsidRPr="00F104A3">
        <w:rPr>
          <w:rFonts w:ascii="標楷體" w:eastAsia="標楷體" w:hAnsi="標楷體" w:hint="eastAsia"/>
          <w:bCs/>
          <w:sz w:val="28"/>
          <w:szCs w:val="28"/>
        </w:rPr>
        <w:t>「</w:t>
      </w:r>
      <w:r w:rsidR="0061497A" w:rsidRPr="00F104A3">
        <w:rPr>
          <w:rFonts w:ascii="Cambria Math" w:eastAsia="標楷體" w:hAnsi="Cambria Math" w:cs="Cambria Math"/>
          <w:bCs/>
          <w:sz w:val="28"/>
          <w:szCs w:val="28"/>
        </w:rPr>
        <w:t>⋮</w:t>
      </w:r>
      <w:r w:rsidR="0061497A" w:rsidRPr="00F104A3">
        <w:rPr>
          <w:rFonts w:ascii="標楷體" w:eastAsia="標楷體" w:hAnsi="標楷體" w:hint="eastAsia"/>
          <w:bCs/>
          <w:sz w:val="28"/>
          <w:szCs w:val="28"/>
        </w:rPr>
        <w:t>」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 xml:space="preserve">設定如下圖(三個點點)，設定 &gt; </w:t>
      </w:r>
    </w:p>
    <w:p w:rsidR="00F36232" w:rsidRPr="00F104A3" w:rsidRDefault="00F36232" w:rsidP="00F104A3">
      <w:pPr>
        <w:ind w:leftChars="414" w:left="1154" w:hangingChars="57" w:hanging="160"/>
        <w:rPr>
          <w:rFonts w:ascii="標楷體" w:eastAsia="標楷體" w:hAnsi="標楷體" w:hint="eastAsia"/>
          <w:bCs/>
          <w:sz w:val="28"/>
          <w:szCs w:val="28"/>
        </w:rPr>
      </w:pPr>
      <w:r w:rsidRPr="00F104A3">
        <w:rPr>
          <w:rFonts w:ascii="標楷體" w:eastAsia="標楷體" w:hAnsi="標楷體" w:hint="eastAsia"/>
          <w:bCs/>
          <w:sz w:val="28"/>
          <w:szCs w:val="28"/>
        </w:rPr>
        <w:t>隱私權和安全性&gt; 刪除</w:t>
      </w:r>
      <w:r w:rsidRPr="00F104A3">
        <w:rPr>
          <w:rFonts w:ascii="標楷體" w:eastAsia="標楷體" w:hAnsi="標楷體"/>
          <w:bCs/>
          <w:sz w:val="28"/>
          <w:szCs w:val="28"/>
        </w:rPr>
        <w:t>瀏覽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 xml:space="preserve">紀錄 &gt; 選擇要清除的項目 &gt; </w:t>
      </w:r>
      <w:r w:rsidRPr="00F104A3">
        <w:rPr>
          <w:rFonts w:ascii="標楷體" w:eastAsia="標楷體" w:hAnsi="標楷體"/>
          <w:bCs/>
          <w:sz w:val="28"/>
          <w:szCs w:val="28"/>
        </w:rPr>
        <w:t>快取圖片</w:t>
      </w:r>
      <w:r w:rsidR="00F409AE" w:rsidRPr="00F104A3">
        <w:rPr>
          <w:rFonts w:ascii="標楷體" w:eastAsia="標楷體" w:hAnsi="標楷體" w:hint="eastAsia"/>
          <w:bCs/>
          <w:sz w:val="28"/>
          <w:szCs w:val="28"/>
        </w:rPr>
        <w:t>和</w:t>
      </w:r>
      <w:r w:rsidRPr="00F104A3">
        <w:rPr>
          <w:rFonts w:ascii="標楷體" w:eastAsia="標楷體" w:hAnsi="標楷體"/>
          <w:bCs/>
          <w:sz w:val="28"/>
          <w:szCs w:val="28"/>
        </w:rPr>
        <w:t>檔案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、</w:t>
      </w:r>
      <w:r w:rsidRPr="00F104A3">
        <w:rPr>
          <w:rFonts w:ascii="標楷體" w:eastAsia="標楷體" w:hAnsi="標楷體"/>
          <w:bCs/>
          <w:sz w:val="28"/>
          <w:szCs w:val="28"/>
        </w:rPr>
        <w:t>Cookie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 xml:space="preserve"> &gt;</w:t>
      </w:r>
      <w:r w:rsidRPr="00F104A3">
        <w:rPr>
          <w:rFonts w:ascii="標楷體" w:eastAsia="標楷體" w:hAnsi="標楷體"/>
          <w:bCs/>
          <w:sz w:val="28"/>
          <w:szCs w:val="28"/>
        </w:rPr>
        <w:t>時間範圍選「</w:t>
      </w:r>
      <w:r w:rsidR="00F409AE" w:rsidRPr="00F104A3">
        <w:rPr>
          <w:rFonts w:ascii="標楷體" w:eastAsia="標楷體" w:hAnsi="標楷體" w:hint="eastAsia"/>
          <w:bCs/>
          <w:sz w:val="28"/>
          <w:szCs w:val="28"/>
        </w:rPr>
        <w:t>不限時間</w:t>
      </w:r>
      <w:r w:rsidRPr="00F104A3">
        <w:rPr>
          <w:rFonts w:ascii="標楷體" w:eastAsia="標楷體" w:hAnsi="標楷體"/>
          <w:bCs/>
          <w:sz w:val="28"/>
          <w:szCs w:val="28"/>
        </w:rPr>
        <w:t>」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 xml:space="preserve"> &gt; </w:t>
      </w:r>
      <w:r w:rsidRPr="00F104A3">
        <w:rPr>
          <w:rFonts w:ascii="標楷體" w:eastAsia="標楷體" w:hAnsi="標楷體"/>
          <w:bCs/>
          <w:sz w:val="28"/>
          <w:szCs w:val="28"/>
        </w:rPr>
        <w:t>按「</w:t>
      </w:r>
      <w:r w:rsidR="00F409AE" w:rsidRPr="00F104A3">
        <w:rPr>
          <w:rFonts w:ascii="標楷體" w:eastAsia="標楷體" w:hAnsi="標楷體" w:hint="eastAsia"/>
          <w:bCs/>
          <w:sz w:val="28"/>
          <w:szCs w:val="28"/>
        </w:rPr>
        <w:t>刪除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清除</w:t>
      </w:r>
      <w:r w:rsidRPr="00F104A3">
        <w:rPr>
          <w:rFonts w:ascii="標楷體" w:eastAsia="標楷體" w:hAnsi="標楷體"/>
          <w:bCs/>
          <w:sz w:val="28"/>
          <w:szCs w:val="28"/>
        </w:rPr>
        <w:t>」</w:t>
      </w:r>
    </w:p>
    <w:p w:rsidR="00F36232" w:rsidRPr="00F104A3" w:rsidRDefault="0061497A" w:rsidP="00F104A3">
      <w:pPr>
        <w:ind w:leftChars="414" w:left="1154" w:hangingChars="57" w:hanging="160"/>
        <w:rPr>
          <w:rFonts w:ascii="標楷體" w:eastAsia="標楷體" w:hAnsi="標楷體"/>
          <w:bCs/>
          <w:sz w:val="28"/>
          <w:szCs w:val="28"/>
        </w:rPr>
      </w:pPr>
      <w:r w:rsidRPr="00F104A3">
        <w:rPr>
          <w:rFonts w:ascii="標楷體" w:eastAsia="標楷體" w:hAnsi="標楷體" w:hint="eastAsia"/>
          <w:bCs/>
          <w:sz w:val="28"/>
          <w:szCs w:val="28"/>
        </w:rPr>
        <w:t>B:解決方法:還原預設值</w:t>
      </w:r>
    </w:p>
    <w:p w:rsidR="0061497A" w:rsidRPr="00F104A3" w:rsidRDefault="0061497A" w:rsidP="00F104A3">
      <w:pPr>
        <w:ind w:leftChars="414" w:left="1154" w:hangingChars="57" w:hanging="160"/>
        <w:rPr>
          <w:rFonts w:ascii="標楷體" w:eastAsia="標楷體" w:hAnsi="標楷體"/>
          <w:bCs/>
          <w:sz w:val="28"/>
          <w:szCs w:val="28"/>
        </w:rPr>
      </w:pPr>
      <w:r w:rsidRPr="00F104A3">
        <w:rPr>
          <w:rFonts w:ascii="標楷體" w:eastAsia="標楷體" w:hAnsi="標楷體" w:hint="eastAsia"/>
          <w:bCs/>
          <w:sz w:val="28"/>
          <w:szCs w:val="28"/>
        </w:rPr>
        <w:t>1.為</w:t>
      </w:r>
      <w:r w:rsidRPr="00F104A3">
        <w:rPr>
          <w:rFonts w:ascii="標楷體" w:eastAsia="標楷體" w:hAnsi="標楷體"/>
          <w:bCs/>
          <w:sz w:val="28"/>
          <w:szCs w:val="28"/>
        </w:rPr>
        <w:t>Edge</w:t>
      </w:r>
      <w:r w:rsidR="009360FB" w:rsidRPr="00F104A3">
        <w:rPr>
          <w:rFonts w:ascii="標楷體" w:eastAsia="標楷體" w:hAnsi="標楷體" w:hint="eastAsia"/>
          <w:bCs/>
          <w:sz w:val="28"/>
          <w:szCs w:val="28"/>
        </w:rPr>
        <w:t>/</w:t>
      </w:r>
      <w:r w:rsidR="009360FB" w:rsidRPr="00F104A3">
        <w:rPr>
          <w:rFonts w:ascii="標楷體" w:eastAsia="標楷體" w:hAnsi="標楷體"/>
          <w:bCs/>
          <w:sz w:val="28"/>
          <w:szCs w:val="28"/>
        </w:rPr>
        <w:t>Chrome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使用者，點選瀏覽器右上角「</w:t>
      </w:r>
      <w:r w:rsidRPr="00F104A3">
        <w:rPr>
          <w:rFonts w:ascii="標楷體" w:eastAsia="標楷體" w:hAnsi="標楷體"/>
          <w:bCs/>
          <w:sz w:val="28"/>
          <w:szCs w:val="28"/>
        </w:rPr>
        <w:t>…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>」</w:t>
      </w:r>
      <w:r w:rsidR="009360FB" w:rsidRPr="00F104A3">
        <w:rPr>
          <w:rFonts w:ascii="標楷體" w:eastAsia="標楷體" w:hAnsi="標楷體" w:hint="eastAsia"/>
          <w:bCs/>
          <w:sz w:val="28"/>
          <w:szCs w:val="28"/>
        </w:rPr>
        <w:t>、「</w:t>
      </w:r>
      <w:r w:rsidR="009360FB" w:rsidRPr="00F104A3">
        <w:rPr>
          <w:rFonts w:ascii="Cambria Math" w:eastAsia="標楷體" w:hAnsi="Cambria Math" w:cs="Cambria Math"/>
          <w:bCs/>
          <w:sz w:val="28"/>
          <w:szCs w:val="28"/>
        </w:rPr>
        <w:t>⋮</w:t>
      </w:r>
      <w:r w:rsidR="009360FB" w:rsidRPr="00F104A3">
        <w:rPr>
          <w:rFonts w:ascii="標楷體" w:eastAsia="標楷體" w:hAnsi="標楷體" w:hint="eastAsia"/>
          <w:bCs/>
          <w:sz w:val="28"/>
          <w:szCs w:val="28"/>
        </w:rPr>
        <w:t>」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 xml:space="preserve">設定如下圖，設定 &gt; </w:t>
      </w:r>
      <w:r w:rsidRPr="00F104A3">
        <w:rPr>
          <w:rFonts w:ascii="標楷體" w:eastAsia="標楷體" w:hAnsi="標楷體"/>
          <w:bCs/>
          <w:sz w:val="28"/>
          <w:szCs w:val="28"/>
        </w:rPr>
        <w:t>重設設定</w:t>
      </w:r>
      <w:r w:rsidRPr="00F104A3">
        <w:rPr>
          <w:rFonts w:ascii="標楷體" w:eastAsia="標楷體" w:hAnsi="標楷體" w:hint="eastAsia"/>
          <w:bCs/>
          <w:sz w:val="28"/>
          <w:szCs w:val="28"/>
        </w:rPr>
        <w:t xml:space="preserve"> &gt; 將設定還原為其預設值 &gt; 重設設定</w:t>
      </w:r>
    </w:p>
    <w:p w:rsidR="0061497A" w:rsidRDefault="0097499E" w:rsidP="009360FB">
      <w:pPr>
        <w:ind w:firstLineChars="413" w:firstLine="991"/>
        <w:rPr>
          <w:noProof/>
        </w:rPr>
      </w:pPr>
      <w:r w:rsidRPr="00CB6F51">
        <w:rPr>
          <w:noProof/>
        </w:rPr>
        <w:drawing>
          <wp:inline distT="0" distB="0" distL="0" distR="0">
            <wp:extent cx="3038475" cy="1704975"/>
            <wp:effectExtent l="0" t="0" r="0" b="0"/>
            <wp:docPr id="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A3" w:rsidRPr="00A67F0E" w:rsidRDefault="00F104A3" w:rsidP="00F104A3">
      <w:pPr>
        <w:rPr>
          <w:rFonts w:ascii="標楷體" w:eastAsia="標楷體" w:hAnsi="標楷體" w:hint="eastAsia"/>
          <w:bCs/>
          <w:szCs w:val="32"/>
        </w:rPr>
      </w:pPr>
    </w:p>
    <w:p w:rsidR="00CB618C" w:rsidRPr="00551C32" w:rsidRDefault="00CB618C" w:rsidP="00F104A3">
      <w:pPr>
        <w:rPr>
          <w:rFonts w:ascii="標楷體" w:eastAsia="標楷體" w:hAnsi="標楷體" w:hint="eastAsia"/>
          <w:bCs/>
          <w:szCs w:val="32"/>
        </w:rPr>
      </w:pPr>
    </w:p>
    <w:p w:rsidR="00137741" w:rsidRPr="00A67F0E" w:rsidRDefault="00137741" w:rsidP="00137741">
      <w:pPr>
        <w:rPr>
          <w:rFonts w:ascii="標楷體" w:eastAsia="標楷體" w:hAnsi="標楷體" w:hint="eastAsia"/>
          <w:bCs/>
          <w:szCs w:val="32"/>
        </w:rPr>
      </w:pPr>
    </w:p>
    <w:p w:rsidR="00867564" w:rsidRPr="00A67F0E" w:rsidRDefault="00867564" w:rsidP="0028628B">
      <w:pPr>
        <w:rPr>
          <w:rFonts w:ascii="標楷體" w:eastAsia="標楷體" w:hAnsi="標楷體" w:hint="eastAsia"/>
          <w:bCs/>
          <w:szCs w:val="32"/>
        </w:rPr>
      </w:pPr>
    </w:p>
    <w:p w:rsidR="004245D7" w:rsidRPr="00A67F0E" w:rsidRDefault="004245D7" w:rsidP="0028628B">
      <w:pPr>
        <w:rPr>
          <w:rFonts w:ascii="標楷體" w:eastAsia="標楷體" w:hAnsi="標楷體"/>
          <w:bCs/>
          <w:szCs w:val="32"/>
        </w:rPr>
      </w:pPr>
    </w:p>
    <w:p w:rsidR="005819D5" w:rsidRPr="00A67F0E" w:rsidRDefault="00EC06DC" w:rsidP="00EF2060">
      <w:pPr>
        <w:pStyle w:val="1"/>
        <w:rPr>
          <w:sz w:val="32"/>
          <w:szCs w:val="32"/>
        </w:rPr>
      </w:pPr>
      <w:r w:rsidRPr="00A67F0E">
        <w:rPr>
          <w:rFonts w:hint="default"/>
          <w:sz w:val="32"/>
          <w:szCs w:val="32"/>
        </w:rPr>
        <w:br w:type="page"/>
      </w:r>
      <w:bookmarkStart w:id="64" w:name="_Toc230797157"/>
      <w:r w:rsidR="001876BC" w:rsidRPr="00A67F0E">
        <w:rPr>
          <w:sz w:val="32"/>
          <w:szCs w:val="32"/>
        </w:rPr>
        <w:lastRenderedPageBreak/>
        <w:t>捌</w:t>
      </w:r>
      <w:r w:rsidR="005819D5" w:rsidRPr="00A67F0E">
        <w:rPr>
          <w:sz w:val="32"/>
          <w:szCs w:val="32"/>
        </w:rPr>
        <w:t>、採購、事務單位</w:t>
      </w:r>
      <w:r w:rsidR="009D0666" w:rsidRPr="00A67F0E">
        <w:rPr>
          <w:sz w:val="32"/>
          <w:szCs w:val="32"/>
        </w:rPr>
        <w:t>功能說明</w:t>
      </w:r>
      <w:bookmarkEnd w:id="64"/>
    </w:p>
    <w:p w:rsidR="00FE2608" w:rsidRDefault="00FE2608" w:rsidP="00FE2608">
      <w:pPr>
        <w:pStyle w:val="2"/>
        <w:ind w:leftChars="200" w:left="480"/>
        <w:rPr>
          <w:b w:val="0"/>
          <w:sz w:val="28"/>
          <w:szCs w:val="28"/>
        </w:rPr>
      </w:pPr>
      <w:bookmarkStart w:id="65" w:name="_Toc154198103"/>
      <w:bookmarkStart w:id="66" w:name="_Toc230797158"/>
      <w:r w:rsidRPr="00F104A3">
        <w:rPr>
          <w:rFonts w:hint="eastAsia"/>
          <w:b w:val="0"/>
          <w:sz w:val="28"/>
          <w:szCs w:val="28"/>
        </w:rPr>
        <w:t>一、</w:t>
      </w:r>
      <w:r w:rsidR="002C3724" w:rsidRPr="00F104A3">
        <w:rPr>
          <w:rFonts w:hint="eastAsia"/>
          <w:b w:val="0"/>
          <w:sz w:val="28"/>
          <w:szCs w:val="28"/>
        </w:rPr>
        <w:t>若為採購、事務單位同仁要請會計同仁於會計系統設定該帳號可使用【決標/核銷】</w:t>
      </w:r>
      <w:r w:rsidR="00CF51AF" w:rsidRPr="00F104A3">
        <w:rPr>
          <w:rFonts w:hint="eastAsia"/>
          <w:b w:val="0"/>
          <w:sz w:val="28"/>
          <w:szCs w:val="28"/>
        </w:rPr>
        <w:t>功能。</w:t>
      </w:r>
      <w:bookmarkEnd w:id="65"/>
      <w:bookmarkEnd w:id="66"/>
    </w:p>
    <w:p w:rsidR="00551C32" w:rsidRPr="00F104A3" w:rsidRDefault="00551C32" w:rsidP="00551C32">
      <w:pPr>
        <w:pStyle w:val="-d"/>
        <w:snapToGrid w:val="0"/>
        <w:ind w:left="960"/>
        <w:rPr>
          <w:rFonts w:hint="eastAsia"/>
          <w:b/>
          <w:sz w:val="28"/>
          <w:szCs w:val="28"/>
        </w:rPr>
      </w:pPr>
    </w:p>
    <w:p w:rsidR="00FE2608" w:rsidRPr="00F104A3" w:rsidRDefault="00BE77FF" w:rsidP="00BE77FF">
      <w:pPr>
        <w:pStyle w:val="2"/>
        <w:ind w:leftChars="200" w:left="480"/>
        <w:rPr>
          <w:rFonts w:hint="eastAsia"/>
          <w:b w:val="0"/>
          <w:sz w:val="28"/>
          <w:szCs w:val="28"/>
        </w:rPr>
      </w:pPr>
      <w:bookmarkStart w:id="67" w:name="_Toc154198104"/>
      <w:bookmarkStart w:id="68" w:name="_Toc230797159"/>
      <w:r w:rsidRPr="00F104A3">
        <w:rPr>
          <w:b w:val="0"/>
          <w:sz w:val="28"/>
          <w:szCs w:val="28"/>
        </w:rPr>
        <w:t>二、</w:t>
      </w:r>
      <w:r w:rsidRPr="00F104A3">
        <w:rPr>
          <w:rFonts w:hint="eastAsia"/>
          <w:b w:val="0"/>
          <w:sz w:val="28"/>
          <w:szCs w:val="28"/>
        </w:rPr>
        <w:t>操作說明如下：</w:t>
      </w:r>
      <w:bookmarkEnd w:id="67"/>
      <w:bookmarkEnd w:id="68"/>
    </w:p>
    <w:p w:rsidR="00FC749F" w:rsidRPr="00F104A3" w:rsidRDefault="00FC749F" w:rsidP="001876BC">
      <w:pPr>
        <w:rPr>
          <w:rFonts w:ascii="標楷體" w:eastAsia="標楷體" w:hAnsi="標楷體" w:hint="eastAsia"/>
          <w:sz w:val="28"/>
          <w:szCs w:val="28"/>
        </w:rPr>
      </w:pPr>
      <w:r w:rsidRPr="00F104A3">
        <w:rPr>
          <w:rFonts w:ascii="標楷體" w:eastAsia="標楷體" w:hAnsi="標楷體" w:hint="eastAsia"/>
          <w:b/>
          <w:sz w:val="28"/>
          <w:szCs w:val="28"/>
        </w:rPr>
        <w:tab/>
      </w:r>
      <w:bookmarkStart w:id="69" w:name="_Toc154198105"/>
      <w:r w:rsidR="00BA2570" w:rsidRPr="00F104A3">
        <w:rPr>
          <w:rFonts w:ascii="標楷體" w:eastAsia="標楷體" w:hAnsi="標楷體" w:hint="eastAsia"/>
          <w:sz w:val="28"/>
          <w:szCs w:val="28"/>
        </w:rPr>
        <w:t>（一）</w:t>
      </w:r>
      <w:r w:rsidR="00231940" w:rsidRPr="00F104A3">
        <w:rPr>
          <w:rFonts w:ascii="標楷體" w:eastAsia="標楷體" w:hAnsi="標楷體" w:hint="eastAsia"/>
          <w:sz w:val="28"/>
          <w:szCs w:val="28"/>
        </w:rPr>
        <w:t>採購案決標程序</w:t>
      </w:r>
      <w:bookmarkEnd w:id="69"/>
    </w:p>
    <w:p w:rsidR="003B10E6" w:rsidRPr="00F104A3" w:rsidRDefault="00FC749F" w:rsidP="00EB3471">
      <w:pPr>
        <w:ind w:leftChars="236" w:left="566"/>
        <w:rPr>
          <w:rFonts w:ascii="標楷體" w:eastAsia="標楷體" w:hAnsi="標楷體" w:cs="新細明體" w:hint="eastAsia"/>
          <w:sz w:val="28"/>
          <w:szCs w:val="28"/>
        </w:rPr>
      </w:pPr>
      <w:r w:rsidRPr="00F104A3">
        <w:rPr>
          <w:rFonts w:ascii="標楷體" w:eastAsia="標楷體" w:hAnsi="標楷體" w:cs="新細明體" w:hint="eastAsia"/>
          <w:sz w:val="28"/>
          <w:szCs w:val="28"/>
        </w:rPr>
        <w:t>&lt;1&gt;採購或事務單位以自己的帳號進入系統（有決標/核銷權限）。</w:t>
      </w:r>
      <w:r w:rsidR="003B10E6" w:rsidRPr="00F104A3">
        <w:rPr>
          <w:rFonts w:ascii="標楷體" w:eastAsia="標楷體" w:hAnsi="標楷體" w:cs="新細明體" w:hint="eastAsia"/>
          <w:sz w:val="28"/>
          <w:szCs w:val="28"/>
        </w:rPr>
        <w:t>找出該筆請購案</w:t>
      </w:r>
      <w:r w:rsidR="003B10E6" w:rsidRPr="00F104A3">
        <w:rPr>
          <w:rFonts w:ascii="標楷體" w:eastAsia="標楷體" w:hAnsi="標楷體" w:cs="新細明體"/>
          <w:sz w:val="28"/>
          <w:szCs w:val="28"/>
        </w:rPr>
        <w:sym w:font="Wingdings" w:char="F0E0"/>
      </w:r>
      <w:r w:rsidR="00BC2D3A" w:rsidRPr="00F104A3">
        <w:rPr>
          <w:rFonts w:ascii="標楷體" w:eastAsia="標楷體" w:hAnsi="標楷體" w:cs="新細明體" w:hint="eastAsia"/>
          <w:sz w:val="28"/>
          <w:szCs w:val="28"/>
        </w:rPr>
        <w:t>勾選【採購模式】</w:t>
      </w:r>
      <w:r w:rsidR="00BC2D3A" w:rsidRPr="00F104A3">
        <w:rPr>
          <w:rFonts w:ascii="標楷體" w:eastAsia="標楷體" w:hAnsi="標楷體" w:cs="新細明體"/>
          <w:sz w:val="28"/>
          <w:szCs w:val="28"/>
        </w:rPr>
        <w:sym w:font="Wingdings" w:char="F0E0"/>
      </w:r>
      <w:r w:rsidR="003B10E6" w:rsidRPr="00F104A3">
        <w:rPr>
          <w:rFonts w:ascii="標楷體" w:eastAsia="標楷體" w:hAnsi="標楷體" w:cs="新細明體" w:hint="eastAsia"/>
          <w:sz w:val="28"/>
          <w:szCs w:val="28"/>
        </w:rPr>
        <w:t>點選【核銷】</w:t>
      </w:r>
      <w:r w:rsidR="003B10E6" w:rsidRPr="00F104A3">
        <w:rPr>
          <w:rFonts w:ascii="標楷體" w:eastAsia="標楷體" w:hAnsi="標楷體" w:cs="新細明體"/>
          <w:sz w:val="28"/>
          <w:szCs w:val="28"/>
        </w:rPr>
        <w:sym w:font="Wingdings" w:char="F0E0"/>
      </w:r>
      <w:r w:rsidR="003B10E6" w:rsidRPr="00F104A3">
        <w:rPr>
          <w:rFonts w:ascii="標楷體" w:eastAsia="標楷體" w:hAnsi="標楷體" w:cs="新細明體" w:hint="eastAsia"/>
          <w:sz w:val="28"/>
          <w:szCs w:val="28"/>
        </w:rPr>
        <w:t>【決標】</w:t>
      </w:r>
    </w:p>
    <w:p w:rsidR="00FC749F" w:rsidRDefault="0097499E" w:rsidP="00231940">
      <w:pPr>
        <w:pStyle w:val="-d"/>
        <w:snapToGrid w:val="0"/>
        <w:ind w:left="960"/>
        <w:rPr>
          <w:rFonts w:ascii="標楷體" w:eastAsia="標楷體" w:hAnsi="標楷體"/>
          <w:noProof/>
        </w:rPr>
      </w:pPr>
      <w:r w:rsidRPr="00A67F0E">
        <w:rPr>
          <w:rFonts w:ascii="標楷體" w:eastAsia="標楷體" w:hAnsi="標楷體"/>
          <w:noProof/>
        </w:rPr>
        <w:drawing>
          <wp:inline distT="0" distB="0" distL="0" distR="0">
            <wp:extent cx="6000750" cy="1828800"/>
            <wp:effectExtent l="0" t="0" r="0" b="0"/>
            <wp:docPr id="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80" w:rsidRDefault="003E7C80" w:rsidP="00231940">
      <w:pPr>
        <w:pStyle w:val="-d"/>
        <w:snapToGrid w:val="0"/>
        <w:ind w:left="960"/>
        <w:rPr>
          <w:rFonts w:ascii="標楷體" w:eastAsia="標楷體" w:hAnsi="標楷體" w:cs="新細明體"/>
          <w:szCs w:val="24"/>
        </w:rPr>
      </w:pPr>
    </w:p>
    <w:p w:rsidR="00F104A3" w:rsidRPr="00A67F0E" w:rsidRDefault="00F104A3" w:rsidP="00231940">
      <w:pPr>
        <w:pStyle w:val="-d"/>
        <w:snapToGrid w:val="0"/>
        <w:ind w:left="960"/>
        <w:rPr>
          <w:rFonts w:ascii="標楷體" w:eastAsia="標楷體" w:hAnsi="標楷體" w:cs="新細明體" w:hint="eastAsia"/>
          <w:szCs w:val="24"/>
        </w:rPr>
      </w:pPr>
    </w:p>
    <w:p w:rsidR="00FC749F" w:rsidRPr="00F104A3" w:rsidRDefault="00FC749F" w:rsidP="00BC2D3A">
      <w:pPr>
        <w:pStyle w:val="-d"/>
        <w:snapToGrid w:val="0"/>
        <w:ind w:left="426" w:firstLineChars="117" w:firstLine="328"/>
        <w:rPr>
          <w:rFonts w:ascii="標楷體" w:eastAsia="標楷體" w:hAnsi="標楷體" w:cs="新細明體" w:hint="eastAsia"/>
          <w:sz w:val="28"/>
          <w:szCs w:val="28"/>
        </w:rPr>
      </w:pPr>
      <w:r w:rsidRPr="00F104A3">
        <w:rPr>
          <w:rFonts w:ascii="標楷體" w:eastAsia="標楷體" w:hAnsi="標楷體" w:cs="新細明體" w:hint="eastAsia"/>
          <w:sz w:val="28"/>
          <w:szCs w:val="28"/>
        </w:rPr>
        <w:t>&lt;2&gt;輸入決標金額。</w:t>
      </w:r>
    </w:p>
    <w:p w:rsidR="00FC749F" w:rsidRPr="00A67F0E" w:rsidRDefault="0097499E" w:rsidP="00FC749F">
      <w:pPr>
        <w:pStyle w:val="-d"/>
        <w:snapToGrid w:val="0"/>
        <w:ind w:left="960"/>
        <w:rPr>
          <w:rFonts w:ascii="標楷體" w:eastAsia="標楷體" w:hAnsi="標楷體" w:cs="新細明體" w:hint="eastAsia"/>
          <w:szCs w:val="24"/>
        </w:rPr>
      </w:pPr>
      <w:r w:rsidRPr="00F11ED8">
        <w:rPr>
          <w:rFonts w:ascii="標楷體" w:eastAsia="標楷體" w:hAnsi="標楷體" w:cs="新細明體"/>
          <w:noProof/>
          <w:szCs w:val="24"/>
        </w:rPr>
        <w:lastRenderedPageBreak/>
        <w:drawing>
          <wp:inline distT="0" distB="0" distL="0" distR="0">
            <wp:extent cx="6096000" cy="4257675"/>
            <wp:effectExtent l="0" t="0" r="0" b="0"/>
            <wp:docPr id="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A3" w:rsidRDefault="00F104A3" w:rsidP="00FC749F">
      <w:pPr>
        <w:pStyle w:val="-d"/>
        <w:snapToGrid w:val="0"/>
        <w:ind w:left="960"/>
        <w:rPr>
          <w:rFonts w:ascii="標楷體" w:eastAsia="標楷體" w:hAnsi="標楷體" w:cs="新細明體"/>
          <w:szCs w:val="24"/>
        </w:rPr>
      </w:pPr>
    </w:p>
    <w:p w:rsidR="00551C32" w:rsidRPr="00A67F0E" w:rsidRDefault="00551C32" w:rsidP="00FC749F">
      <w:pPr>
        <w:pStyle w:val="-d"/>
        <w:snapToGrid w:val="0"/>
        <w:ind w:left="960"/>
        <w:rPr>
          <w:rFonts w:ascii="標楷體" w:eastAsia="標楷體" w:hAnsi="標楷體" w:cs="新細明體" w:hint="eastAsia"/>
          <w:szCs w:val="24"/>
        </w:rPr>
      </w:pPr>
    </w:p>
    <w:p w:rsidR="00FC749F" w:rsidRPr="00F104A3" w:rsidRDefault="00FC749F" w:rsidP="00BC2D3A">
      <w:pPr>
        <w:pStyle w:val="-d"/>
        <w:snapToGrid w:val="0"/>
        <w:ind w:left="567" w:firstLineChars="104" w:firstLine="291"/>
        <w:rPr>
          <w:rFonts w:ascii="標楷體" w:eastAsia="標楷體" w:hAnsi="標楷體" w:cs="新細明體" w:hint="eastAsia"/>
          <w:sz w:val="28"/>
          <w:szCs w:val="28"/>
        </w:rPr>
      </w:pPr>
      <w:r w:rsidRPr="00F104A3">
        <w:rPr>
          <w:rFonts w:ascii="標楷體" w:eastAsia="標楷體" w:hAnsi="標楷體" w:cs="新細明體" w:hint="eastAsia"/>
          <w:sz w:val="28"/>
          <w:szCs w:val="28"/>
        </w:rPr>
        <w:t>&lt;3&gt;</w:t>
      </w:r>
      <w:r w:rsidR="00BC2D3A" w:rsidRPr="00F104A3">
        <w:rPr>
          <w:rFonts w:ascii="標楷體" w:eastAsia="標楷體" w:hAnsi="標楷體" w:cs="新細明體" w:hint="eastAsia"/>
          <w:sz w:val="28"/>
          <w:szCs w:val="28"/>
        </w:rPr>
        <w:t>功能項3.3</w:t>
      </w:r>
      <w:r w:rsidR="003B10E6" w:rsidRPr="00F104A3">
        <w:rPr>
          <w:rFonts w:ascii="標楷體" w:eastAsia="標楷體" w:hAnsi="標楷體" w:cs="新細明體" w:hint="eastAsia"/>
          <w:sz w:val="28"/>
          <w:szCs w:val="28"/>
        </w:rPr>
        <w:t>【決標統計】可統計各請購案其決標差額。</w:t>
      </w:r>
    </w:p>
    <w:p w:rsidR="00FC749F" w:rsidRPr="00A67F0E" w:rsidRDefault="0097499E" w:rsidP="00FC749F">
      <w:pPr>
        <w:pStyle w:val="-d"/>
        <w:snapToGrid w:val="0"/>
        <w:ind w:left="960"/>
        <w:rPr>
          <w:rFonts w:ascii="標楷體" w:eastAsia="標楷體" w:hAnsi="標楷體" w:cs="新細明體" w:hint="eastAsia"/>
          <w:szCs w:val="24"/>
        </w:rPr>
      </w:pPr>
      <w:r w:rsidRPr="005864C1">
        <w:rPr>
          <w:noProof/>
        </w:rPr>
        <w:drawing>
          <wp:inline distT="0" distB="0" distL="0" distR="0">
            <wp:extent cx="6019800" cy="1876425"/>
            <wp:effectExtent l="0" t="0" r="0" b="0"/>
            <wp:docPr id="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A3" w:rsidRPr="00A67F0E" w:rsidRDefault="00F104A3" w:rsidP="00EB3471">
      <w:pPr>
        <w:rPr>
          <w:rFonts w:ascii="標楷體" w:eastAsia="標楷體" w:hAnsi="標楷體" w:hint="eastAsia"/>
          <w:b/>
        </w:rPr>
      </w:pPr>
    </w:p>
    <w:p w:rsidR="00231940" w:rsidRPr="00F104A3" w:rsidRDefault="00551C32" w:rsidP="001876BC">
      <w:pPr>
        <w:rPr>
          <w:rFonts w:ascii="標楷體" w:eastAsia="標楷體" w:hAnsi="標楷體" w:hint="eastAsia"/>
          <w:sz w:val="28"/>
          <w:szCs w:val="28"/>
        </w:rPr>
      </w:pPr>
      <w:bookmarkStart w:id="70" w:name="_Toc154198107"/>
      <w:r>
        <w:rPr>
          <w:rFonts w:ascii="標楷體" w:eastAsia="標楷體" w:hAnsi="標楷體"/>
          <w:sz w:val="28"/>
          <w:szCs w:val="28"/>
        </w:rPr>
        <w:br w:type="page"/>
      </w:r>
      <w:r w:rsidR="00843D91" w:rsidRPr="00F104A3">
        <w:rPr>
          <w:rFonts w:ascii="標楷體" w:eastAsia="標楷體" w:hAnsi="標楷體" w:hint="eastAsia"/>
          <w:sz w:val="28"/>
          <w:szCs w:val="28"/>
        </w:rPr>
        <w:lastRenderedPageBreak/>
        <w:t>（二）</w:t>
      </w:r>
      <w:r w:rsidR="00231940" w:rsidRPr="00F104A3">
        <w:rPr>
          <w:rFonts w:ascii="標楷體" w:eastAsia="標楷體" w:hAnsi="標楷體" w:hint="eastAsia"/>
          <w:sz w:val="28"/>
          <w:szCs w:val="28"/>
        </w:rPr>
        <w:t>一般購案訪價後操作程序</w:t>
      </w:r>
      <w:bookmarkStart w:id="71" w:name="_Toc152569148"/>
      <w:bookmarkStart w:id="72" w:name="ACC61.HTM"/>
      <w:bookmarkEnd w:id="70"/>
    </w:p>
    <w:p w:rsidR="00231940" w:rsidRPr="00F104A3" w:rsidRDefault="00231940" w:rsidP="00231940">
      <w:pPr>
        <w:pStyle w:val="-d"/>
        <w:snapToGrid w:val="0"/>
        <w:ind w:left="960"/>
        <w:rPr>
          <w:rFonts w:ascii="標楷體" w:eastAsia="標楷體" w:hAnsi="標楷體" w:cs="新細明體" w:hint="eastAsia"/>
          <w:sz w:val="28"/>
          <w:szCs w:val="28"/>
        </w:rPr>
      </w:pPr>
      <w:r w:rsidRPr="00F104A3">
        <w:rPr>
          <w:rFonts w:ascii="標楷體" w:eastAsia="標楷體" w:hAnsi="標楷體" w:cs="新細明體" w:hint="eastAsia"/>
          <w:sz w:val="28"/>
          <w:szCs w:val="28"/>
        </w:rPr>
        <w:t>&lt;1&gt;採購或事務單位以自己的帳號進入系統（有決標/核銷權限）</w:t>
      </w:r>
      <w:r w:rsidR="00EB6A47" w:rsidRPr="00F104A3">
        <w:rPr>
          <w:rFonts w:ascii="標楷體" w:eastAsia="標楷體" w:hAnsi="標楷體" w:cs="新細明體" w:hint="eastAsia"/>
          <w:sz w:val="28"/>
          <w:szCs w:val="28"/>
        </w:rPr>
        <w:t>，勾選【採購模式】。</w:t>
      </w:r>
    </w:p>
    <w:p w:rsidR="00231940" w:rsidRDefault="0097499E" w:rsidP="00231940">
      <w:pPr>
        <w:pStyle w:val="-d"/>
        <w:snapToGrid w:val="0"/>
        <w:ind w:left="960"/>
        <w:rPr>
          <w:rFonts w:ascii="標楷體" w:eastAsia="標楷體" w:hAnsi="標楷體" w:cs="新細明體"/>
          <w:szCs w:val="24"/>
        </w:rPr>
      </w:pPr>
      <w:r w:rsidRPr="00CA3274">
        <w:rPr>
          <w:noProof/>
        </w:rPr>
        <w:drawing>
          <wp:inline distT="0" distB="0" distL="0" distR="0">
            <wp:extent cx="5915025" cy="1590675"/>
            <wp:effectExtent l="0" t="0" r="0" b="0"/>
            <wp:docPr id="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80" w:rsidRDefault="003E7C80" w:rsidP="00231940">
      <w:pPr>
        <w:pStyle w:val="-d"/>
        <w:snapToGrid w:val="0"/>
        <w:ind w:left="960"/>
        <w:rPr>
          <w:rFonts w:ascii="標楷體" w:eastAsia="標楷體" w:hAnsi="標楷體" w:cs="新細明體"/>
          <w:szCs w:val="24"/>
        </w:rPr>
      </w:pPr>
    </w:p>
    <w:p w:rsidR="00F104A3" w:rsidRPr="00A67F0E" w:rsidRDefault="00F104A3" w:rsidP="00231940">
      <w:pPr>
        <w:pStyle w:val="-d"/>
        <w:snapToGrid w:val="0"/>
        <w:ind w:left="960"/>
        <w:rPr>
          <w:rFonts w:ascii="標楷體" w:eastAsia="標楷體" w:hAnsi="標楷體" w:cs="新細明體" w:hint="eastAsia"/>
          <w:szCs w:val="24"/>
        </w:rPr>
      </w:pPr>
    </w:p>
    <w:p w:rsidR="005B744B" w:rsidRPr="00F104A3" w:rsidRDefault="00231940" w:rsidP="005B744B">
      <w:pPr>
        <w:pStyle w:val="-d"/>
        <w:snapToGrid w:val="0"/>
        <w:ind w:left="960"/>
        <w:rPr>
          <w:rFonts w:ascii="標楷體" w:eastAsia="標楷體" w:hAnsi="標楷體" w:cs="新細明體" w:hint="eastAsia"/>
          <w:sz w:val="28"/>
          <w:szCs w:val="28"/>
        </w:rPr>
      </w:pPr>
      <w:r w:rsidRPr="00F104A3">
        <w:rPr>
          <w:rFonts w:ascii="標楷體" w:eastAsia="標楷體" w:hAnsi="標楷體" w:cs="新細明體" w:hint="eastAsia"/>
          <w:sz w:val="28"/>
          <w:szCs w:val="28"/>
        </w:rPr>
        <w:t>&lt;2&gt;找出該筆請購案</w:t>
      </w:r>
      <w:r w:rsidRPr="00F104A3">
        <w:rPr>
          <w:rFonts w:ascii="標楷體" w:eastAsia="標楷體" w:hAnsi="標楷體" w:cs="新細明體"/>
          <w:sz w:val="28"/>
          <w:szCs w:val="28"/>
        </w:rPr>
        <w:sym w:font="Wingdings" w:char="F0E0"/>
      </w:r>
      <w:r w:rsidRPr="00F104A3">
        <w:rPr>
          <w:rFonts w:ascii="標楷體" w:eastAsia="標楷體" w:hAnsi="標楷體" w:cs="新細明體" w:hint="eastAsia"/>
          <w:sz w:val="28"/>
          <w:szCs w:val="28"/>
        </w:rPr>
        <w:t>點選【修改】</w:t>
      </w:r>
      <w:r w:rsidRPr="00F104A3">
        <w:rPr>
          <w:rFonts w:ascii="標楷體" w:eastAsia="標楷體" w:hAnsi="標楷體" w:cs="新細明體"/>
          <w:sz w:val="28"/>
          <w:szCs w:val="28"/>
        </w:rPr>
        <w:sym w:font="Wingdings" w:char="F0E0"/>
      </w:r>
      <w:r w:rsidRPr="00F104A3">
        <w:rPr>
          <w:rFonts w:ascii="標楷體" w:eastAsia="標楷體" w:hAnsi="標楷體" w:cs="新細明體" w:hint="eastAsia"/>
          <w:sz w:val="28"/>
          <w:szCs w:val="28"/>
        </w:rPr>
        <w:t>【修改金額】。</w:t>
      </w:r>
    </w:p>
    <w:p w:rsidR="00231940" w:rsidRDefault="0097499E" w:rsidP="00231940">
      <w:pPr>
        <w:pStyle w:val="-d"/>
        <w:snapToGrid w:val="0"/>
        <w:ind w:left="9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1465580</wp:posOffset>
                </wp:positionV>
                <wp:extent cx="609600" cy="342900"/>
                <wp:effectExtent l="7620" t="5715" r="11430" b="146685"/>
                <wp:wrapNone/>
                <wp:docPr id="92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342900"/>
                        </a:xfrm>
                        <a:prstGeom prst="wedgeRectCallout">
                          <a:avLst>
                            <a:gd name="adj1" fmla="val 37815"/>
                            <a:gd name="adj2" fmla="val 868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715" w:rsidRDefault="00723715" w:rsidP="00723715">
                            <w:pPr>
                              <w:spacing w:line="180" w:lineRule="exact"/>
                              <w:rPr>
                                <w:rFonts w:hint="eastAsia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原購案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1 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0" o:spid="_x0000_s1092" type="#_x0000_t61" style="position:absolute;left:0;text-align:left;margin-left:439.55pt;margin-top:115.4pt;width:48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" adj="18968,29560">
                <v:textbox>
                  <w:txbxContent>
                    <w:p w:rsidR="00723715" w:rsidRDefault="00723715" w:rsidP="00723715">
                      <w:pPr>
                        <w:spacing w:line="180" w:lineRule="exact"/>
                        <w:rPr>
                          <w:rFonts w:hint="eastAsia"/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原購案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1 </w:t>
                      </w:r>
                      <w:r>
                        <w:rPr>
                          <w:rFonts w:hint="eastAsia"/>
                          <w:sz w:val="16"/>
                        </w:rPr>
                        <w:t>元</w:t>
                      </w:r>
                    </w:p>
                  </w:txbxContent>
                </v:textbox>
              </v:shape>
            </w:pict>
          </mc:Fallback>
        </mc:AlternateContent>
      </w:r>
      <w:r w:rsidRPr="00CA3274">
        <w:rPr>
          <w:noProof/>
        </w:rPr>
        <w:drawing>
          <wp:inline distT="0" distB="0" distL="0" distR="0">
            <wp:extent cx="5915025" cy="3524250"/>
            <wp:effectExtent l="0" t="0" r="0" b="0"/>
            <wp:docPr id="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533" w:rsidRDefault="00392533" w:rsidP="00392533"/>
    <w:p w:rsidR="00F104A3" w:rsidRPr="00392533" w:rsidRDefault="00F104A3" w:rsidP="00392533">
      <w:pPr>
        <w:rPr>
          <w:rFonts w:hint="eastAsia"/>
        </w:rPr>
      </w:pPr>
    </w:p>
    <w:p w:rsidR="00392533" w:rsidRPr="00392533" w:rsidRDefault="00392533" w:rsidP="00392533"/>
    <w:p w:rsidR="00392533" w:rsidRPr="00392533" w:rsidRDefault="00392533" w:rsidP="00392533">
      <w:pPr>
        <w:jc w:val="right"/>
      </w:pPr>
    </w:p>
    <w:p w:rsidR="00231940" w:rsidRDefault="0097499E" w:rsidP="00231940">
      <w:pPr>
        <w:pStyle w:val="-d"/>
        <w:snapToGrid w:val="0"/>
        <w:ind w:left="960"/>
        <w:rPr>
          <w:rFonts w:ascii="標楷體" w:eastAsia="標楷體" w:hAnsi="標楷體" w:cs="新細明體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5113020</wp:posOffset>
                </wp:positionH>
                <wp:positionV relativeFrom="paragraph">
                  <wp:posOffset>1464945</wp:posOffset>
                </wp:positionV>
                <wp:extent cx="990600" cy="457200"/>
                <wp:effectExtent l="5080" t="10795" r="13970" b="179705"/>
                <wp:wrapNone/>
                <wp:docPr id="91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457200"/>
                        </a:xfrm>
                        <a:prstGeom prst="wedgeRectCallout">
                          <a:avLst>
                            <a:gd name="adj1" fmla="val 34935"/>
                            <a:gd name="adj2" fmla="val 845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4C0" w:rsidRDefault="00C444C0" w:rsidP="00C444C0">
                            <w:pPr>
                              <w:spacing w:line="180" w:lineRule="exact"/>
                              <w:rPr>
                                <w:rFonts w:hint="eastAsia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調整為訪價後金額，並「手寫」更正請購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核銷金額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9" o:spid="_x0000_s1093" type="#_x0000_t61" style="position:absolute;left:0;text-align:left;margin-left:402.6pt;margin-top:115.35pt;width:78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" adj="18346,29070">
                <v:textbox>
                  <w:txbxContent>
                    <w:p w:rsidR="00C444C0" w:rsidRDefault="00C444C0" w:rsidP="00C444C0">
                      <w:pPr>
                        <w:spacing w:line="180" w:lineRule="exact"/>
                        <w:rPr>
                          <w:rFonts w:hint="eastAsia"/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調整為訪價後金額，並「手寫」更正請購</w:t>
                      </w:r>
                      <w:r>
                        <w:rPr>
                          <w:rFonts w:hint="eastAsia"/>
                          <w:sz w:val="16"/>
                        </w:rPr>
                        <w:t>/</w:t>
                      </w:r>
                      <w:r>
                        <w:rPr>
                          <w:rFonts w:hint="eastAsia"/>
                          <w:sz w:val="16"/>
                        </w:rPr>
                        <w:t>核銷金額</w:t>
                      </w:r>
                    </w:p>
                  </w:txbxContent>
                </v:textbox>
              </v:shape>
            </w:pict>
          </mc:Fallback>
        </mc:AlternateContent>
      </w:r>
      <w:r w:rsidRPr="00CA3274">
        <w:rPr>
          <w:noProof/>
        </w:rPr>
        <w:drawing>
          <wp:inline distT="0" distB="0" distL="0" distR="0">
            <wp:extent cx="5867400" cy="3914775"/>
            <wp:effectExtent l="0" t="0" r="0" b="0"/>
            <wp:docPr id="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80" w:rsidRDefault="003E7C80" w:rsidP="00231940">
      <w:pPr>
        <w:pStyle w:val="-d"/>
        <w:snapToGrid w:val="0"/>
        <w:ind w:left="960"/>
        <w:rPr>
          <w:rFonts w:ascii="標楷體" w:eastAsia="標楷體" w:hAnsi="標楷體" w:cs="新細明體"/>
          <w:szCs w:val="24"/>
        </w:rPr>
      </w:pPr>
    </w:p>
    <w:p w:rsidR="00F104A3" w:rsidRPr="00A67F0E" w:rsidRDefault="00F104A3" w:rsidP="00231940">
      <w:pPr>
        <w:pStyle w:val="-d"/>
        <w:snapToGrid w:val="0"/>
        <w:ind w:left="960"/>
        <w:rPr>
          <w:rFonts w:ascii="標楷體" w:eastAsia="標楷體" w:hAnsi="標楷體" w:cs="新細明體" w:hint="eastAsia"/>
          <w:szCs w:val="24"/>
        </w:rPr>
      </w:pPr>
    </w:p>
    <w:p w:rsidR="00231940" w:rsidRPr="00F104A3" w:rsidRDefault="00231940" w:rsidP="00231940">
      <w:pPr>
        <w:pStyle w:val="-d"/>
        <w:snapToGrid w:val="0"/>
        <w:ind w:left="960"/>
        <w:rPr>
          <w:rFonts w:ascii="標楷體" w:eastAsia="標楷體" w:hAnsi="標楷體" w:cs="新細明體" w:hint="eastAsia"/>
          <w:sz w:val="28"/>
          <w:szCs w:val="28"/>
        </w:rPr>
      </w:pPr>
      <w:r w:rsidRPr="00F104A3">
        <w:rPr>
          <w:rFonts w:ascii="標楷體" w:eastAsia="標楷體" w:hAnsi="標楷體" w:cs="新細明體" w:hint="eastAsia"/>
          <w:sz w:val="28"/>
          <w:szCs w:val="28"/>
        </w:rPr>
        <w:t>&lt;3&gt;</w:t>
      </w:r>
      <w:r w:rsidR="005B744B" w:rsidRPr="00F104A3">
        <w:rPr>
          <w:rFonts w:ascii="標楷體" w:eastAsia="標楷體" w:hAnsi="標楷體" w:hint="eastAsia"/>
          <w:sz w:val="28"/>
          <w:szCs w:val="28"/>
        </w:rPr>
        <w:t>【確認】存入後，</w:t>
      </w:r>
      <w:r w:rsidR="005B744B" w:rsidRPr="00F104A3">
        <w:rPr>
          <w:rFonts w:ascii="標楷體" w:eastAsia="標楷體" w:hAnsi="標楷體" w:cs="新細明體" w:hint="eastAsia"/>
          <w:sz w:val="28"/>
          <w:szCs w:val="28"/>
        </w:rPr>
        <w:t>原申請人也會看到</w:t>
      </w:r>
      <w:r w:rsidRPr="00F104A3">
        <w:rPr>
          <w:rFonts w:ascii="標楷體" w:eastAsia="標楷體" w:hAnsi="標楷體" w:cs="新細明體" w:hint="eastAsia"/>
          <w:sz w:val="28"/>
          <w:szCs w:val="28"/>
        </w:rPr>
        <w:t>該筆</w:t>
      </w:r>
      <w:r w:rsidR="001F1136" w:rsidRPr="00F104A3">
        <w:rPr>
          <w:rFonts w:ascii="標楷體" w:eastAsia="標楷體" w:hAnsi="標楷體" w:cs="新細明體" w:hint="eastAsia"/>
          <w:sz w:val="28"/>
          <w:szCs w:val="28"/>
        </w:rPr>
        <w:t>修正後之</w:t>
      </w:r>
      <w:r w:rsidRPr="00F104A3">
        <w:rPr>
          <w:rFonts w:ascii="標楷體" w:eastAsia="標楷體" w:hAnsi="標楷體" w:cs="新細明體" w:hint="eastAsia"/>
          <w:sz w:val="28"/>
          <w:szCs w:val="28"/>
        </w:rPr>
        <w:t>請購案。</w:t>
      </w:r>
    </w:p>
    <w:bookmarkEnd w:id="71"/>
    <w:bookmarkEnd w:id="72"/>
    <w:p w:rsidR="00231940" w:rsidRPr="00A67F0E" w:rsidRDefault="0097499E" w:rsidP="00231940">
      <w:pPr>
        <w:pStyle w:val="-d"/>
        <w:snapToGrid w:val="0"/>
        <w:ind w:left="960"/>
        <w:rPr>
          <w:rFonts w:ascii="標楷體" w:eastAsia="標楷體" w:hAnsi="標楷體" w:cs="新細明體" w:hint="eastAsia"/>
          <w:szCs w:val="24"/>
        </w:rPr>
      </w:pPr>
      <w:r w:rsidRPr="00CA3274">
        <w:rPr>
          <w:noProof/>
        </w:rPr>
        <w:drawing>
          <wp:inline distT="0" distB="0" distL="0" distR="0">
            <wp:extent cx="5924550" cy="1647825"/>
            <wp:effectExtent l="0" t="0" r="0" b="0"/>
            <wp:docPr id="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1940" w:rsidRPr="00A67F0E" w:rsidSect="00E4329C">
      <w:headerReference w:type="default" r:id="rId93"/>
      <w:footerReference w:type="default" r:id="rId94"/>
      <w:pgSz w:w="11906" w:h="16838"/>
      <w:pgMar w:top="680" w:right="567" w:bottom="1259" w:left="567" w:header="238" w:footer="873" w:gutter="284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369" w:rsidRDefault="00E13369">
      <w:r>
        <w:separator/>
      </w:r>
    </w:p>
  </w:endnote>
  <w:endnote w:type="continuationSeparator" w:id="0">
    <w:p w:rsidR="00E13369" w:rsidRDefault="00E13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儷楷書">
    <w:altName w:val="Calibri"/>
    <w:charset w:val="00"/>
    <w:family w:val="script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研澤仿宋體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408" w:rsidRDefault="00B37408" w:rsidP="00E4329C">
    <w:pPr>
      <w:pStyle w:val="a4"/>
      <w:jc w:val="center"/>
      <w:rPr>
        <w:rFonts w:hint="eastAsia"/>
      </w:rPr>
    </w:pPr>
    <w:r>
      <w:rPr>
        <w:rFonts w:hint="eastAsia"/>
      </w:rPr>
      <w:t>目錄</w:t>
    </w:r>
    <w:r>
      <w:rPr>
        <w:rFonts w:hint="eastAsia"/>
      </w:rPr>
      <w:t>-</w:t>
    </w: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97499E">
      <w:rPr>
        <w:rStyle w:val="a5"/>
        <w:noProof/>
      </w:rPr>
      <w:t>2</w:t>
    </w:r>
    <w:r>
      <w:rPr>
        <w:rStyle w:val="a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408" w:rsidRDefault="00B37408" w:rsidP="00E4329C">
    <w:pPr>
      <w:pStyle w:val="a4"/>
      <w:jc w:val="center"/>
      <w:rPr>
        <w:rFonts w:hint="eastAsia"/>
      </w:rPr>
    </w:pPr>
    <w:r>
      <w:rPr>
        <w:rFonts w:hint="eastAsia"/>
      </w:rPr>
      <w:t>-</w:t>
    </w: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97499E">
      <w:rPr>
        <w:rStyle w:val="a5"/>
        <w:noProof/>
      </w:rPr>
      <w:t>65</w:t>
    </w:r>
    <w:r>
      <w:rPr>
        <w:rStyle w:val="a5"/>
      </w:rPr>
      <w:fldChar w:fldCharType="end"/>
    </w:r>
    <w:r>
      <w:rPr>
        <w:rStyle w:val="a5"/>
        <w:rFonts w:hint="eastAsia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369" w:rsidRDefault="00E13369">
      <w:r>
        <w:separator/>
      </w:r>
    </w:p>
  </w:footnote>
  <w:footnote w:type="continuationSeparator" w:id="0">
    <w:p w:rsidR="00E13369" w:rsidRDefault="00E133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408" w:rsidRDefault="00B3740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408" w:rsidRDefault="00B3740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71B58"/>
    <w:multiLevelType w:val="hybridMultilevel"/>
    <w:tmpl w:val="2DA2E8DE"/>
    <w:lvl w:ilvl="0" w:tplc="6450DF04">
      <w:start w:val="1"/>
      <w:numFmt w:val="decimal"/>
      <w:lvlText w:val="（%1）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86"/>
        </w:tabs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6"/>
        </w:tabs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6"/>
        </w:tabs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6"/>
        </w:tabs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06"/>
        </w:tabs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6"/>
        </w:tabs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6"/>
        </w:tabs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46"/>
        </w:tabs>
        <w:ind w:left="4746" w:hanging="480"/>
      </w:pPr>
    </w:lvl>
  </w:abstractNum>
  <w:abstractNum w:abstractNumId="1" w15:restartNumberingAfterBreak="0">
    <w:nsid w:val="33F0403E"/>
    <w:multiLevelType w:val="hybridMultilevel"/>
    <w:tmpl w:val="FA18287E"/>
    <w:lvl w:ilvl="0" w:tplc="1E74A120">
      <w:start w:val="2"/>
      <w:numFmt w:val="bullet"/>
      <w:lvlText w:val="※"/>
      <w:lvlJc w:val="left"/>
      <w:pPr>
        <w:tabs>
          <w:tab w:val="num" w:pos="1320"/>
        </w:tabs>
        <w:ind w:left="1320" w:hanging="360"/>
      </w:pPr>
      <w:rPr>
        <w:rFonts w:ascii="標楷體" w:eastAsia="標楷體" w:hAnsi="標楷體" w:cs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</w:abstractNum>
  <w:abstractNum w:abstractNumId="2" w15:restartNumberingAfterBreak="0">
    <w:nsid w:val="3E877B46"/>
    <w:multiLevelType w:val="hybridMultilevel"/>
    <w:tmpl w:val="C8562990"/>
    <w:lvl w:ilvl="0" w:tplc="40464E5E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4BDC7729"/>
    <w:multiLevelType w:val="hybridMultilevel"/>
    <w:tmpl w:val="1FBA9206"/>
    <w:lvl w:ilvl="0" w:tplc="9DA08D24">
      <w:start w:val="1"/>
      <w:numFmt w:val="decimal"/>
      <w:lvlText w:val="（%1）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4" w15:restartNumberingAfterBreak="0">
    <w:nsid w:val="6AEF18C8"/>
    <w:multiLevelType w:val="hybridMultilevel"/>
    <w:tmpl w:val="4E22DBF4"/>
    <w:lvl w:ilvl="0" w:tplc="5CCEBA3E">
      <w:start w:val="3"/>
      <w:numFmt w:val="bullet"/>
      <w:lvlText w:val="※"/>
      <w:lvlJc w:val="left"/>
      <w:pPr>
        <w:tabs>
          <w:tab w:val="num" w:pos="1440"/>
        </w:tabs>
        <w:ind w:left="1440" w:hanging="360"/>
      </w:pPr>
      <w:rPr>
        <w:rFonts w:ascii="華康儷楷書" w:eastAsia="華康儷楷書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400"/>
        </w:tabs>
        <w:ind w:left="5400" w:hanging="480"/>
      </w:pPr>
      <w:rPr>
        <w:rFonts w:ascii="Wingdings" w:hAnsi="Wingdings" w:hint="default"/>
      </w:rPr>
    </w:lvl>
  </w:abstractNum>
  <w:abstractNum w:abstractNumId="5" w15:restartNumberingAfterBreak="0">
    <w:nsid w:val="7B5116F0"/>
    <w:multiLevelType w:val="hybridMultilevel"/>
    <w:tmpl w:val="00E46F48"/>
    <w:lvl w:ilvl="0" w:tplc="2B84C1A2">
      <w:start w:val="3"/>
      <w:numFmt w:val="bullet"/>
      <w:lvlText w:val="※"/>
      <w:lvlJc w:val="left"/>
      <w:pPr>
        <w:tabs>
          <w:tab w:val="num" w:pos="1320"/>
        </w:tabs>
        <w:ind w:left="1320" w:hanging="360"/>
      </w:pPr>
      <w:rPr>
        <w:rFonts w:ascii="華康儷楷書" w:eastAsia="華康儷楷書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</w:abstractNum>
  <w:abstractNum w:abstractNumId="6" w15:restartNumberingAfterBreak="0">
    <w:nsid w:val="7E3E556D"/>
    <w:multiLevelType w:val="hybridMultilevel"/>
    <w:tmpl w:val="BF7C8874"/>
    <w:lvl w:ilvl="0" w:tplc="CF5EF5DC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zh-TW" w:vendorID="64" w:dllVersion="131077" w:nlCheck="1" w:checkStyle="1"/>
  <w:activeWritingStyle w:appName="MSWord" w:lang="en-US" w:vendorID="64" w:dllVersion="131078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efaultTableStyle w:val="a7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97B"/>
    <w:rsid w:val="00001ED9"/>
    <w:rsid w:val="0000463A"/>
    <w:rsid w:val="00006114"/>
    <w:rsid w:val="0001061F"/>
    <w:rsid w:val="00013BF6"/>
    <w:rsid w:val="00016EB4"/>
    <w:rsid w:val="00017572"/>
    <w:rsid w:val="0002190E"/>
    <w:rsid w:val="00025C6B"/>
    <w:rsid w:val="0002790D"/>
    <w:rsid w:val="000314E6"/>
    <w:rsid w:val="00031DD4"/>
    <w:rsid w:val="00032EDA"/>
    <w:rsid w:val="0003441A"/>
    <w:rsid w:val="000346BA"/>
    <w:rsid w:val="000358A5"/>
    <w:rsid w:val="00036037"/>
    <w:rsid w:val="000364FA"/>
    <w:rsid w:val="00036CC3"/>
    <w:rsid w:val="000421D7"/>
    <w:rsid w:val="00044228"/>
    <w:rsid w:val="000443A9"/>
    <w:rsid w:val="00045B21"/>
    <w:rsid w:val="00045B38"/>
    <w:rsid w:val="00046DA4"/>
    <w:rsid w:val="000472E1"/>
    <w:rsid w:val="00051EBC"/>
    <w:rsid w:val="000540DD"/>
    <w:rsid w:val="00055DD0"/>
    <w:rsid w:val="00056EE7"/>
    <w:rsid w:val="00060CB2"/>
    <w:rsid w:val="00060D6A"/>
    <w:rsid w:val="0006108E"/>
    <w:rsid w:val="00062281"/>
    <w:rsid w:val="00064518"/>
    <w:rsid w:val="00064C8A"/>
    <w:rsid w:val="000655C0"/>
    <w:rsid w:val="0006695A"/>
    <w:rsid w:val="000778A2"/>
    <w:rsid w:val="000779D8"/>
    <w:rsid w:val="00077FF4"/>
    <w:rsid w:val="00082D0B"/>
    <w:rsid w:val="00083384"/>
    <w:rsid w:val="0008573A"/>
    <w:rsid w:val="00086F27"/>
    <w:rsid w:val="000877C8"/>
    <w:rsid w:val="00092723"/>
    <w:rsid w:val="00093358"/>
    <w:rsid w:val="00096023"/>
    <w:rsid w:val="00096CD8"/>
    <w:rsid w:val="000A014B"/>
    <w:rsid w:val="000A1F7E"/>
    <w:rsid w:val="000A3470"/>
    <w:rsid w:val="000A3FFC"/>
    <w:rsid w:val="000A44DA"/>
    <w:rsid w:val="000A4E90"/>
    <w:rsid w:val="000A5D57"/>
    <w:rsid w:val="000B1F33"/>
    <w:rsid w:val="000B5181"/>
    <w:rsid w:val="000B73D9"/>
    <w:rsid w:val="000C1523"/>
    <w:rsid w:val="000C2E09"/>
    <w:rsid w:val="000C3359"/>
    <w:rsid w:val="000C368D"/>
    <w:rsid w:val="000C37D6"/>
    <w:rsid w:val="000C45AB"/>
    <w:rsid w:val="000C6747"/>
    <w:rsid w:val="000D26EC"/>
    <w:rsid w:val="000D28E2"/>
    <w:rsid w:val="000D3EEB"/>
    <w:rsid w:val="000D4339"/>
    <w:rsid w:val="000D4B6E"/>
    <w:rsid w:val="000D5C34"/>
    <w:rsid w:val="000E074C"/>
    <w:rsid w:val="000E3141"/>
    <w:rsid w:val="000E4985"/>
    <w:rsid w:val="000E5713"/>
    <w:rsid w:val="000E614A"/>
    <w:rsid w:val="000E6451"/>
    <w:rsid w:val="000E6F19"/>
    <w:rsid w:val="000E7B2F"/>
    <w:rsid w:val="000F0278"/>
    <w:rsid w:val="000F4C1E"/>
    <w:rsid w:val="000F5DEE"/>
    <w:rsid w:val="000F6E69"/>
    <w:rsid w:val="000F6FF5"/>
    <w:rsid w:val="00100FF1"/>
    <w:rsid w:val="00102EB1"/>
    <w:rsid w:val="00104DE1"/>
    <w:rsid w:val="00105B4F"/>
    <w:rsid w:val="0010619E"/>
    <w:rsid w:val="00107D7B"/>
    <w:rsid w:val="00110A66"/>
    <w:rsid w:val="00110B88"/>
    <w:rsid w:val="00111B54"/>
    <w:rsid w:val="00114FB5"/>
    <w:rsid w:val="0012314E"/>
    <w:rsid w:val="00123FB7"/>
    <w:rsid w:val="0012463E"/>
    <w:rsid w:val="0013041B"/>
    <w:rsid w:val="00130DE5"/>
    <w:rsid w:val="001337D2"/>
    <w:rsid w:val="0013459B"/>
    <w:rsid w:val="0013597D"/>
    <w:rsid w:val="0013611F"/>
    <w:rsid w:val="00137741"/>
    <w:rsid w:val="00137A49"/>
    <w:rsid w:val="00142C50"/>
    <w:rsid w:val="001437D2"/>
    <w:rsid w:val="001439D1"/>
    <w:rsid w:val="00147E1D"/>
    <w:rsid w:val="00151423"/>
    <w:rsid w:val="0015286D"/>
    <w:rsid w:val="001579C8"/>
    <w:rsid w:val="00160E58"/>
    <w:rsid w:val="001637FA"/>
    <w:rsid w:val="00166A2C"/>
    <w:rsid w:val="001679AC"/>
    <w:rsid w:val="00173EDA"/>
    <w:rsid w:val="00176040"/>
    <w:rsid w:val="001805F2"/>
    <w:rsid w:val="00182762"/>
    <w:rsid w:val="0018352A"/>
    <w:rsid w:val="00184A3A"/>
    <w:rsid w:val="00187160"/>
    <w:rsid w:val="001876BC"/>
    <w:rsid w:val="001A0D90"/>
    <w:rsid w:val="001A174D"/>
    <w:rsid w:val="001A553E"/>
    <w:rsid w:val="001A5A75"/>
    <w:rsid w:val="001A62CB"/>
    <w:rsid w:val="001B1811"/>
    <w:rsid w:val="001B4126"/>
    <w:rsid w:val="001B6D02"/>
    <w:rsid w:val="001B7F79"/>
    <w:rsid w:val="001B7F80"/>
    <w:rsid w:val="001C05EE"/>
    <w:rsid w:val="001C209C"/>
    <w:rsid w:val="001C20BC"/>
    <w:rsid w:val="001C3CCE"/>
    <w:rsid w:val="001C51D8"/>
    <w:rsid w:val="001C5210"/>
    <w:rsid w:val="001D023C"/>
    <w:rsid w:val="001D1BB4"/>
    <w:rsid w:val="001D3F46"/>
    <w:rsid w:val="001D41F6"/>
    <w:rsid w:val="001D4F6A"/>
    <w:rsid w:val="001D54E5"/>
    <w:rsid w:val="001E262D"/>
    <w:rsid w:val="001E42BA"/>
    <w:rsid w:val="001E42DA"/>
    <w:rsid w:val="001E537F"/>
    <w:rsid w:val="001E6831"/>
    <w:rsid w:val="001F0B4B"/>
    <w:rsid w:val="001F1136"/>
    <w:rsid w:val="001F1E96"/>
    <w:rsid w:val="001F532F"/>
    <w:rsid w:val="001F6008"/>
    <w:rsid w:val="00201F21"/>
    <w:rsid w:val="002026D7"/>
    <w:rsid w:val="00202AAD"/>
    <w:rsid w:val="00203BB9"/>
    <w:rsid w:val="00204CFB"/>
    <w:rsid w:val="0020603B"/>
    <w:rsid w:val="00212309"/>
    <w:rsid w:val="002141D2"/>
    <w:rsid w:val="00214E32"/>
    <w:rsid w:val="002152E7"/>
    <w:rsid w:val="00215B8D"/>
    <w:rsid w:val="002170F2"/>
    <w:rsid w:val="00217110"/>
    <w:rsid w:val="00221FFC"/>
    <w:rsid w:val="00225ECE"/>
    <w:rsid w:val="002260C8"/>
    <w:rsid w:val="0022631E"/>
    <w:rsid w:val="002263AC"/>
    <w:rsid w:val="0022698E"/>
    <w:rsid w:val="00231015"/>
    <w:rsid w:val="00231940"/>
    <w:rsid w:val="0023223F"/>
    <w:rsid w:val="00232D5D"/>
    <w:rsid w:val="00232D84"/>
    <w:rsid w:val="00235653"/>
    <w:rsid w:val="0023680A"/>
    <w:rsid w:val="00236921"/>
    <w:rsid w:val="00236AEC"/>
    <w:rsid w:val="00240824"/>
    <w:rsid w:val="002408BE"/>
    <w:rsid w:val="00241E90"/>
    <w:rsid w:val="00242EA4"/>
    <w:rsid w:val="002439D2"/>
    <w:rsid w:val="00243E73"/>
    <w:rsid w:val="00244B95"/>
    <w:rsid w:val="002505D0"/>
    <w:rsid w:val="00252732"/>
    <w:rsid w:val="00254268"/>
    <w:rsid w:val="00260E7D"/>
    <w:rsid w:val="00262955"/>
    <w:rsid w:val="00265F74"/>
    <w:rsid w:val="00267884"/>
    <w:rsid w:val="002678A8"/>
    <w:rsid w:val="00270284"/>
    <w:rsid w:val="00271EB0"/>
    <w:rsid w:val="002726AE"/>
    <w:rsid w:val="0027440B"/>
    <w:rsid w:val="00276615"/>
    <w:rsid w:val="002806AB"/>
    <w:rsid w:val="0028278D"/>
    <w:rsid w:val="00285C04"/>
    <w:rsid w:val="00285F64"/>
    <w:rsid w:val="0028628B"/>
    <w:rsid w:val="00286C3C"/>
    <w:rsid w:val="0028788D"/>
    <w:rsid w:val="0029087E"/>
    <w:rsid w:val="002908B4"/>
    <w:rsid w:val="002927A6"/>
    <w:rsid w:val="00292F24"/>
    <w:rsid w:val="002970AC"/>
    <w:rsid w:val="00297570"/>
    <w:rsid w:val="002A2217"/>
    <w:rsid w:val="002A2DB0"/>
    <w:rsid w:val="002A3B20"/>
    <w:rsid w:val="002A7DCC"/>
    <w:rsid w:val="002A7F3D"/>
    <w:rsid w:val="002B0356"/>
    <w:rsid w:val="002B043C"/>
    <w:rsid w:val="002B2FE3"/>
    <w:rsid w:val="002B3188"/>
    <w:rsid w:val="002B4F6A"/>
    <w:rsid w:val="002B5478"/>
    <w:rsid w:val="002B5771"/>
    <w:rsid w:val="002B6C23"/>
    <w:rsid w:val="002C067E"/>
    <w:rsid w:val="002C08F3"/>
    <w:rsid w:val="002C0AFD"/>
    <w:rsid w:val="002C1958"/>
    <w:rsid w:val="002C29E5"/>
    <w:rsid w:val="002C3219"/>
    <w:rsid w:val="002C3724"/>
    <w:rsid w:val="002C3935"/>
    <w:rsid w:val="002C3B6D"/>
    <w:rsid w:val="002C463A"/>
    <w:rsid w:val="002C4A3F"/>
    <w:rsid w:val="002C7870"/>
    <w:rsid w:val="002D1459"/>
    <w:rsid w:val="002D293E"/>
    <w:rsid w:val="002D462B"/>
    <w:rsid w:val="002D5604"/>
    <w:rsid w:val="002D6074"/>
    <w:rsid w:val="002D77B2"/>
    <w:rsid w:val="002E0F85"/>
    <w:rsid w:val="002E2461"/>
    <w:rsid w:val="002E3AC9"/>
    <w:rsid w:val="002E3FAA"/>
    <w:rsid w:val="002E5F93"/>
    <w:rsid w:val="002E70B9"/>
    <w:rsid w:val="002F06FE"/>
    <w:rsid w:val="002F0792"/>
    <w:rsid w:val="00300C9B"/>
    <w:rsid w:val="00302FAC"/>
    <w:rsid w:val="0030594C"/>
    <w:rsid w:val="00306925"/>
    <w:rsid w:val="003102C1"/>
    <w:rsid w:val="00320626"/>
    <w:rsid w:val="003209F3"/>
    <w:rsid w:val="00320DC3"/>
    <w:rsid w:val="003279A3"/>
    <w:rsid w:val="00331194"/>
    <w:rsid w:val="003319F3"/>
    <w:rsid w:val="00332B03"/>
    <w:rsid w:val="00334955"/>
    <w:rsid w:val="00342086"/>
    <w:rsid w:val="00343328"/>
    <w:rsid w:val="003442EE"/>
    <w:rsid w:val="00345016"/>
    <w:rsid w:val="00347AD5"/>
    <w:rsid w:val="00352757"/>
    <w:rsid w:val="00353B07"/>
    <w:rsid w:val="00355DDD"/>
    <w:rsid w:val="003568CC"/>
    <w:rsid w:val="00356AF0"/>
    <w:rsid w:val="003577A6"/>
    <w:rsid w:val="003609F6"/>
    <w:rsid w:val="00361992"/>
    <w:rsid w:val="00362A6C"/>
    <w:rsid w:val="00364435"/>
    <w:rsid w:val="00366885"/>
    <w:rsid w:val="00366C9B"/>
    <w:rsid w:val="003701C8"/>
    <w:rsid w:val="003705D2"/>
    <w:rsid w:val="0037091F"/>
    <w:rsid w:val="00373ABB"/>
    <w:rsid w:val="003750B4"/>
    <w:rsid w:val="003777AB"/>
    <w:rsid w:val="00380424"/>
    <w:rsid w:val="00380727"/>
    <w:rsid w:val="0038232F"/>
    <w:rsid w:val="00383B38"/>
    <w:rsid w:val="003874A1"/>
    <w:rsid w:val="00387A54"/>
    <w:rsid w:val="00391603"/>
    <w:rsid w:val="00392533"/>
    <w:rsid w:val="00393245"/>
    <w:rsid w:val="00393430"/>
    <w:rsid w:val="003A0C37"/>
    <w:rsid w:val="003A2532"/>
    <w:rsid w:val="003A41F9"/>
    <w:rsid w:val="003A6305"/>
    <w:rsid w:val="003B10E6"/>
    <w:rsid w:val="003B43C9"/>
    <w:rsid w:val="003B52A9"/>
    <w:rsid w:val="003B63AA"/>
    <w:rsid w:val="003B7870"/>
    <w:rsid w:val="003C0330"/>
    <w:rsid w:val="003C6216"/>
    <w:rsid w:val="003D0384"/>
    <w:rsid w:val="003D3D4C"/>
    <w:rsid w:val="003D3DDC"/>
    <w:rsid w:val="003D4460"/>
    <w:rsid w:val="003D5BFA"/>
    <w:rsid w:val="003D61DD"/>
    <w:rsid w:val="003D6B51"/>
    <w:rsid w:val="003D7DC6"/>
    <w:rsid w:val="003E02A6"/>
    <w:rsid w:val="003E0762"/>
    <w:rsid w:val="003E50AA"/>
    <w:rsid w:val="003E7C80"/>
    <w:rsid w:val="003F0AA6"/>
    <w:rsid w:val="003F1215"/>
    <w:rsid w:val="003F12F8"/>
    <w:rsid w:val="003F1991"/>
    <w:rsid w:val="003F2235"/>
    <w:rsid w:val="003F2313"/>
    <w:rsid w:val="003F2676"/>
    <w:rsid w:val="003F298E"/>
    <w:rsid w:val="003F2D63"/>
    <w:rsid w:val="003F3678"/>
    <w:rsid w:val="003F7438"/>
    <w:rsid w:val="00402AD0"/>
    <w:rsid w:val="0040364C"/>
    <w:rsid w:val="00405553"/>
    <w:rsid w:val="00410AF5"/>
    <w:rsid w:val="004127CE"/>
    <w:rsid w:val="00414663"/>
    <w:rsid w:val="0041586D"/>
    <w:rsid w:val="00415AA1"/>
    <w:rsid w:val="00416DD0"/>
    <w:rsid w:val="00417488"/>
    <w:rsid w:val="004236DE"/>
    <w:rsid w:val="00424123"/>
    <w:rsid w:val="004245D7"/>
    <w:rsid w:val="004246CB"/>
    <w:rsid w:val="00424CDF"/>
    <w:rsid w:val="0042607B"/>
    <w:rsid w:val="00426263"/>
    <w:rsid w:val="004348E7"/>
    <w:rsid w:val="004351E8"/>
    <w:rsid w:val="004365C3"/>
    <w:rsid w:val="004441E6"/>
    <w:rsid w:val="00444FC0"/>
    <w:rsid w:val="00447C79"/>
    <w:rsid w:val="00447ECA"/>
    <w:rsid w:val="00451F79"/>
    <w:rsid w:val="00455A55"/>
    <w:rsid w:val="004571EC"/>
    <w:rsid w:val="00457E09"/>
    <w:rsid w:val="00471917"/>
    <w:rsid w:val="00471B33"/>
    <w:rsid w:val="004725B4"/>
    <w:rsid w:val="00474CC2"/>
    <w:rsid w:val="004753ED"/>
    <w:rsid w:val="004774CB"/>
    <w:rsid w:val="00481B71"/>
    <w:rsid w:val="00482005"/>
    <w:rsid w:val="004820A4"/>
    <w:rsid w:val="00482849"/>
    <w:rsid w:val="00485251"/>
    <w:rsid w:val="00486702"/>
    <w:rsid w:val="004867AB"/>
    <w:rsid w:val="004867E5"/>
    <w:rsid w:val="00487347"/>
    <w:rsid w:val="00487587"/>
    <w:rsid w:val="00493A36"/>
    <w:rsid w:val="00496105"/>
    <w:rsid w:val="004973FE"/>
    <w:rsid w:val="004A18F7"/>
    <w:rsid w:val="004A4700"/>
    <w:rsid w:val="004A75FE"/>
    <w:rsid w:val="004A7A12"/>
    <w:rsid w:val="004B0600"/>
    <w:rsid w:val="004B0857"/>
    <w:rsid w:val="004B1F90"/>
    <w:rsid w:val="004B3E7A"/>
    <w:rsid w:val="004B55EB"/>
    <w:rsid w:val="004B57EE"/>
    <w:rsid w:val="004B63D0"/>
    <w:rsid w:val="004B7EF5"/>
    <w:rsid w:val="004C0012"/>
    <w:rsid w:val="004C02C3"/>
    <w:rsid w:val="004C0742"/>
    <w:rsid w:val="004C08A5"/>
    <w:rsid w:val="004C61BD"/>
    <w:rsid w:val="004C6561"/>
    <w:rsid w:val="004C69C2"/>
    <w:rsid w:val="004D3F6A"/>
    <w:rsid w:val="004D49B8"/>
    <w:rsid w:val="004D506E"/>
    <w:rsid w:val="004D5686"/>
    <w:rsid w:val="004D6FE6"/>
    <w:rsid w:val="004E0F25"/>
    <w:rsid w:val="004E12ED"/>
    <w:rsid w:val="004E272C"/>
    <w:rsid w:val="0050225E"/>
    <w:rsid w:val="00503C25"/>
    <w:rsid w:val="005061AB"/>
    <w:rsid w:val="00507830"/>
    <w:rsid w:val="00510019"/>
    <w:rsid w:val="0051022C"/>
    <w:rsid w:val="00514486"/>
    <w:rsid w:val="005173D2"/>
    <w:rsid w:val="005219D8"/>
    <w:rsid w:val="00522925"/>
    <w:rsid w:val="00524B6B"/>
    <w:rsid w:val="00526686"/>
    <w:rsid w:val="00527757"/>
    <w:rsid w:val="00531566"/>
    <w:rsid w:val="00532818"/>
    <w:rsid w:val="00532F78"/>
    <w:rsid w:val="0053498E"/>
    <w:rsid w:val="005379E2"/>
    <w:rsid w:val="005400AC"/>
    <w:rsid w:val="00542BD2"/>
    <w:rsid w:val="00551475"/>
    <w:rsid w:val="00551AF8"/>
    <w:rsid w:val="00551C32"/>
    <w:rsid w:val="005540BF"/>
    <w:rsid w:val="005546B3"/>
    <w:rsid w:val="00555DC9"/>
    <w:rsid w:val="00555FE9"/>
    <w:rsid w:val="00557234"/>
    <w:rsid w:val="005617B2"/>
    <w:rsid w:val="00561A93"/>
    <w:rsid w:val="005621ED"/>
    <w:rsid w:val="0056388A"/>
    <w:rsid w:val="00563BB0"/>
    <w:rsid w:val="00563E4E"/>
    <w:rsid w:val="005640CC"/>
    <w:rsid w:val="00565294"/>
    <w:rsid w:val="00565E3D"/>
    <w:rsid w:val="00566512"/>
    <w:rsid w:val="00566F3F"/>
    <w:rsid w:val="005678E7"/>
    <w:rsid w:val="005715B2"/>
    <w:rsid w:val="00574C50"/>
    <w:rsid w:val="00577270"/>
    <w:rsid w:val="00580674"/>
    <w:rsid w:val="005819D5"/>
    <w:rsid w:val="005840A1"/>
    <w:rsid w:val="00584514"/>
    <w:rsid w:val="005861C6"/>
    <w:rsid w:val="00586330"/>
    <w:rsid w:val="00586BDE"/>
    <w:rsid w:val="00590A45"/>
    <w:rsid w:val="00593730"/>
    <w:rsid w:val="00593913"/>
    <w:rsid w:val="00594EFA"/>
    <w:rsid w:val="00597463"/>
    <w:rsid w:val="005A1395"/>
    <w:rsid w:val="005A1B1B"/>
    <w:rsid w:val="005A3018"/>
    <w:rsid w:val="005A6383"/>
    <w:rsid w:val="005A65DF"/>
    <w:rsid w:val="005A6E72"/>
    <w:rsid w:val="005A7A63"/>
    <w:rsid w:val="005B0913"/>
    <w:rsid w:val="005B20D6"/>
    <w:rsid w:val="005B2520"/>
    <w:rsid w:val="005B744B"/>
    <w:rsid w:val="005C1C50"/>
    <w:rsid w:val="005C2C44"/>
    <w:rsid w:val="005C32B9"/>
    <w:rsid w:val="005C4068"/>
    <w:rsid w:val="005C4BB1"/>
    <w:rsid w:val="005C5DB6"/>
    <w:rsid w:val="005D0E44"/>
    <w:rsid w:val="005D11E0"/>
    <w:rsid w:val="005D1275"/>
    <w:rsid w:val="005D3969"/>
    <w:rsid w:val="005D3FFE"/>
    <w:rsid w:val="005D5176"/>
    <w:rsid w:val="005E136F"/>
    <w:rsid w:val="005E46ED"/>
    <w:rsid w:val="005E55B3"/>
    <w:rsid w:val="005E6301"/>
    <w:rsid w:val="005E7133"/>
    <w:rsid w:val="005E7B64"/>
    <w:rsid w:val="005F00CC"/>
    <w:rsid w:val="005F1F17"/>
    <w:rsid w:val="005F5F77"/>
    <w:rsid w:val="005F7A97"/>
    <w:rsid w:val="00603FE7"/>
    <w:rsid w:val="00604322"/>
    <w:rsid w:val="00606015"/>
    <w:rsid w:val="0060707D"/>
    <w:rsid w:val="00610559"/>
    <w:rsid w:val="00612261"/>
    <w:rsid w:val="0061357E"/>
    <w:rsid w:val="00613E4F"/>
    <w:rsid w:val="00614386"/>
    <w:rsid w:val="0061497A"/>
    <w:rsid w:val="00615530"/>
    <w:rsid w:val="00616F6E"/>
    <w:rsid w:val="006238CF"/>
    <w:rsid w:val="00623A53"/>
    <w:rsid w:val="00623C4A"/>
    <w:rsid w:val="006251FC"/>
    <w:rsid w:val="006254A2"/>
    <w:rsid w:val="00625961"/>
    <w:rsid w:val="00625A47"/>
    <w:rsid w:val="006263CD"/>
    <w:rsid w:val="0062718F"/>
    <w:rsid w:val="00627A8F"/>
    <w:rsid w:val="006306DC"/>
    <w:rsid w:val="00633A31"/>
    <w:rsid w:val="0063402A"/>
    <w:rsid w:val="0063409B"/>
    <w:rsid w:val="00634180"/>
    <w:rsid w:val="006348D5"/>
    <w:rsid w:val="00634C3D"/>
    <w:rsid w:val="0063708F"/>
    <w:rsid w:val="006409AC"/>
    <w:rsid w:val="0064137E"/>
    <w:rsid w:val="0064181E"/>
    <w:rsid w:val="00645C64"/>
    <w:rsid w:val="00646108"/>
    <w:rsid w:val="00652C14"/>
    <w:rsid w:val="006533F5"/>
    <w:rsid w:val="0065726D"/>
    <w:rsid w:val="00661BE0"/>
    <w:rsid w:val="006622D6"/>
    <w:rsid w:val="006646EB"/>
    <w:rsid w:val="00664F7D"/>
    <w:rsid w:val="00666465"/>
    <w:rsid w:val="00666BA5"/>
    <w:rsid w:val="0066746A"/>
    <w:rsid w:val="00670C48"/>
    <w:rsid w:val="00671591"/>
    <w:rsid w:val="006715D3"/>
    <w:rsid w:val="006720A8"/>
    <w:rsid w:val="00675C1C"/>
    <w:rsid w:val="006812D8"/>
    <w:rsid w:val="00683D3E"/>
    <w:rsid w:val="00684A62"/>
    <w:rsid w:val="00684ECF"/>
    <w:rsid w:val="00685892"/>
    <w:rsid w:val="00686F13"/>
    <w:rsid w:val="0068749C"/>
    <w:rsid w:val="00687B6A"/>
    <w:rsid w:val="00690258"/>
    <w:rsid w:val="0069554F"/>
    <w:rsid w:val="006A0ED3"/>
    <w:rsid w:val="006A1924"/>
    <w:rsid w:val="006A3172"/>
    <w:rsid w:val="006A5740"/>
    <w:rsid w:val="006A634B"/>
    <w:rsid w:val="006A711C"/>
    <w:rsid w:val="006B450A"/>
    <w:rsid w:val="006B4ADA"/>
    <w:rsid w:val="006B69DC"/>
    <w:rsid w:val="006B6C6F"/>
    <w:rsid w:val="006B708C"/>
    <w:rsid w:val="006B7656"/>
    <w:rsid w:val="006B7C1D"/>
    <w:rsid w:val="006C0C94"/>
    <w:rsid w:val="006C0DB6"/>
    <w:rsid w:val="006C0F89"/>
    <w:rsid w:val="006C7783"/>
    <w:rsid w:val="006D14E8"/>
    <w:rsid w:val="006D28F8"/>
    <w:rsid w:val="006D76AA"/>
    <w:rsid w:val="006D778C"/>
    <w:rsid w:val="006E079E"/>
    <w:rsid w:val="006E0826"/>
    <w:rsid w:val="006E1550"/>
    <w:rsid w:val="006E1C08"/>
    <w:rsid w:val="006E3694"/>
    <w:rsid w:val="006E3AEF"/>
    <w:rsid w:val="006F190C"/>
    <w:rsid w:val="006F2A83"/>
    <w:rsid w:val="006F352A"/>
    <w:rsid w:val="006F3B1C"/>
    <w:rsid w:val="006F41A7"/>
    <w:rsid w:val="006F655A"/>
    <w:rsid w:val="006F7761"/>
    <w:rsid w:val="0070379D"/>
    <w:rsid w:val="00703D27"/>
    <w:rsid w:val="00704F35"/>
    <w:rsid w:val="00707481"/>
    <w:rsid w:val="007130D9"/>
    <w:rsid w:val="00716B13"/>
    <w:rsid w:val="00720911"/>
    <w:rsid w:val="00720C57"/>
    <w:rsid w:val="00721122"/>
    <w:rsid w:val="00722900"/>
    <w:rsid w:val="00723715"/>
    <w:rsid w:val="007247A3"/>
    <w:rsid w:val="00724A2F"/>
    <w:rsid w:val="00725753"/>
    <w:rsid w:val="00726BAA"/>
    <w:rsid w:val="00730086"/>
    <w:rsid w:val="0073078F"/>
    <w:rsid w:val="0073095B"/>
    <w:rsid w:val="00731044"/>
    <w:rsid w:val="00735116"/>
    <w:rsid w:val="00735BEA"/>
    <w:rsid w:val="007414DB"/>
    <w:rsid w:val="00741CF2"/>
    <w:rsid w:val="007466DC"/>
    <w:rsid w:val="007522DF"/>
    <w:rsid w:val="00752681"/>
    <w:rsid w:val="00754357"/>
    <w:rsid w:val="0075438E"/>
    <w:rsid w:val="007549D3"/>
    <w:rsid w:val="00754EF0"/>
    <w:rsid w:val="007564E7"/>
    <w:rsid w:val="00761394"/>
    <w:rsid w:val="007641D2"/>
    <w:rsid w:val="00764A8D"/>
    <w:rsid w:val="00771B1D"/>
    <w:rsid w:val="007745DD"/>
    <w:rsid w:val="007748F2"/>
    <w:rsid w:val="00775C21"/>
    <w:rsid w:val="00775CC3"/>
    <w:rsid w:val="00775E5D"/>
    <w:rsid w:val="00776EBA"/>
    <w:rsid w:val="007776D4"/>
    <w:rsid w:val="00781145"/>
    <w:rsid w:val="0078175B"/>
    <w:rsid w:val="00781C2D"/>
    <w:rsid w:val="007837D2"/>
    <w:rsid w:val="00784263"/>
    <w:rsid w:val="007900D9"/>
    <w:rsid w:val="00790E00"/>
    <w:rsid w:val="0079106C"/>
    <w:rsid w:val="007914BD"/>
    <w:rsid w:val="00792026"/>
    <w:rsid w:val="0079284C"/>
    <w:rsid w:val="00793E64"/>
    <w:rsid w:val="00795A41"/>
    <w:rsid w:val="00795E84"/>
    <w:rsid w:val="007A0C40"/>
    <w:rsid w:val="007A12AF"/>
    <w:rsid w:val="007A1489"/>
    <w:rsid w:val="007A50F8"/>
    <w:rsid w:val="007B17AB"/>
    <w:rsid w:val="007B4963"/>
    <w:rsid w:val="007B6C75"/>
    <w:rsid w:val="007C22EE"/>
    <w:rsid w:val="007C3357"/>
    <w:rsid w:val="007C48A3"/>
    <w:rsid w:val="007D3C6D"/>
    <w:rsid w:val="007D425D"/>
    <w:rsid w:val="007D47F5"/>
    <w:rsid w:val="007D4D62"/>
    <w:rsid w:val="007D5932"/>
    <w:rsid w:val="007D5DC6"/>
    <w:rsid w:val="007E3812"/>
    <w:rsid w:val="007F31A3"/>
    <w:rsid w:val="007F4879"/>
    <w:rsid w:val="007F5754"/>
    <w:rsid w:val="007F695D"/>
    <w:rsid w:val="007F7345"/>
    <w:rsid w:val="00803EB1"/>
    <w:rsid w:val="008053D7"/>
    <w:rsid w:val="00805817"/>
    <w:rsid w:val="00805FEC"/>
    <w:rsid w:val="00806010"/>
    <w:rsid w:val="008074C2"/>
    <w:rsid w:val="008123EE"/>
    <w:rsid w:val="008131FA"/>
    <w:rsid w:val="008136BF"/>
    <w:rsid w:val="00817279"/>
    <w:rsid w:val="00820BB4"/>
    <w:rsid w:val="0082269A"/>
    <w:rsid w:val="00823156"/>
    <w:rsid w:val="0083032B"/>
    <w:rsid w:val="008319CC"/>
    <w:rsid w:val="00832EFE"/>
    <w:rsid w:val="008370ED"/>
    <w:rsid w:val="00842DFE"/>
    <w:rsid w:val="00843D91"/>
    <w:rsid w:val="0084482F"/>
    <w:rsid w:val="00846045"/>
    <w:rsid w:val="008473DE"/>
    <w:rsid w:val="00852FA7"/>
    <w:rsid w:val="008565DC"/>
    <w:rsid w:val="00856C27"/>
    <w:rsid w:val="008602C6"/>
    <w:rsid w:val="00860F71"/>
    <w:rsid w:val="00862CBE"/>
    <w:rsid w:val="008636FF"/>
    <w:rsid w:val="00863AFA"/>
    <w:rsid w:val="008658CA"/>
    <w:rsid w:val="00867564"/>
    <w:rsid w:val="00871A6F"/>
    <w:rsid w:val="00874805"/>
    <w:rsid w:val="00875EF9"/>
    <w:rsid w:val="00877450"/>
    <w:rsid w:val="00877F78"/>
    <w:rsid w:val="00880A33"/>
    <w:rsid w:val="00881FDB"/>
    <w:rsid w:val="00884490"/>
    <w:rsid w:val="008915D7"/>
    <w:rsid w:val="0089178A"/>
    <w:rsid w:val="00891F14"/>
    <w:rsid w:val="00892565"/>
    <w:rsid w:val="008969EA"/>
    <w:rsid w:val="008A43C5"/>
    <w:rsid w:val="008A672C"/>
    <w:rsid w:val="008A7654"/>
    <w:rsid w:val="008B09E2"/>
    <w:rsid w:val="008B2F30"/>
    <w:rsid w:val="008B5FAF"/>
    <w:rsid w:val="008B66C1"/>
    <w:rsid w:val="008C0D32"/>
    <w:rsid w:val="008C0D4F"/>
    <w:rsid w:val="008C1982"/>
    <w:rsid w:val="008C6378"/>
    <w:rsid w:val="008D1C4A"/>
    <w:rsid w:val="008D477B"/>
    <w:rsid w:val="008D5583"/>
    <w:rsid w:val="008D784C"/>
    <w:rsid w:val="008D7DBA"/>
    <w:rsid w:val="008D7EFD"/>
    <w:rsid w:val="008E0F44"/>
    <w:rsid w:val="008E2A00"/>
    <w:rsid w:val="008E4086"/>
    <w:rsid w:val="008E44D0"/>
    <w:rsid w:val="008E6F88"/>
    <w:rsid w:val="008F2B7A"/>
    <w:rsid w:val="008F310B"/>
    <w:rsid w:val="00900F93"/>
    <w:rsid w:val="00901323"/>
    <w:rsid w:val="00902F0F"/>
    <w:rsid w:val="00906757"/>
    <w:rsid w:val="00906CC8"/>
    <w:rsid w:val="009073C5"/>
    <w:rsid w:val="009170ED"/>
    <w:rsid w:val="0091734F"/>
    <w:rsid w:val="00923BDB"/>
    <w:rsid w:val="009252E1"/>
    <w:rsid w:val="00926BEB"/>
    <w:rsid w:val="00926F85"/>
    <w:rsid w:val="009360FB"/>
    <w:rsid w:val="00936157"/>
    <w:rsid w:val="009408AE"/>
    <w:rsid w:val="00941BDD"/>
    <w:rsid w:val="009438EF"/>
    <w:rsid w:val="009439C9"/>
    <w:rsid w:val="00951FCE"/>
    <w:rsid w:val="00953778"/>
    <w:rsid w:val="009554DF"/>
    <w:rsid w:val="00956329"/>
    <w:rsid w:val="0096383F"/>
    <w:rsid w:val="00967475"/>
    <w:rsid w:val="0097393F"/>
    <w:rsid w:val="0097499E"/>
    <w:rsid w:val="0097797C"/>
    <w:rsid w:val="00981211"/>
    <w:rsid w:val="00985825"/>
    <w:rsid w:val="00986240"/>
    <w:rsid w:val="00987294"/>
    <w:rsid w:val="00987B32"/>
    <w:rsid w:val="00991A9B"/>
    <w:rsid w:val="00992019"/>
    <w:rsid w:val="009927BE"/>
    <w:rsid w:val="00992C11"/>
    <w:rsid w:val="0099461C"/>
    <w:rsid w:val="009A1792"/>
    <w:rsid w:val="009A2AE9"/>
    <w:rsid w:val="009A4C82"/>
    <w:rsid w:val="009A5949"/>
    <w:rsid w:val="009A5DCD"/>
    <w:rsid w:val="009B2FC0"/>
    <w:rsid w:val="009D0666"/>
    <w:rsid w:val="009D17D3"/>
    <w:rsid w:val="009D32CF"/>
    <w:rsid w:val="009E0298"/>
    <w:rsid w:val="009E0EB9"/>
    <w:rsid w:val="009E101B"/>
    <w:rsid w:val="009E1E69"/>
    <w:rsid w:val="009E57F8"/>
    <w:rsid w:val="009E5AA4"/>
    <w:rsid w:val="009E6E90"/>
    <w:rsid w:val="009E75A4"/>
    <w:rsid w:val="009F13FE"/>
    <w:rsid w:val="009F1D77"/>
    <w:rsid w:val="009F36C5"/>
    <w:rsid w:val="009F57ED"/>
    <w:rsid w:val="009F7CCC"/>
    <w:rsid w:val="00A02C36"/>
    <w:rsid w:val="00A0438E"/>
    <w:rsid w:val="00A07C17"/>
    <w:rsid w:val="00A13B34"/>
    <w:rsid w:val="00A14A44"/>
    <w:rsid w:val="00A14BFA"/>
    <w:rsid w:val="00A206A0"/>
    <w:rsid w:val="00A235D2"/>
    <w:rsid w:val="00A23B5F"/>
    <w:rsid w:val="00A24BA3"/>
    <w:rsid w:val="00A25696"/>
    <w:rsid w:val="00A25BAF"/>
    <w:rsid w:val="00A2602E"/>
    <w:rsid w:val="00A26A91"/>
    <w:rsid w:val="00A27295"/>
    <w:rsid w:val="00A27330"/>
    <w:rsid w:val="00A274B7"/>
    <w:rsid w:val="00A311E3"/>
    <w:rsid w:val="00A31EA9"/>
    <w:rsid w:val="00A34302"/>
    <w:rsid w:val="00A36417"/>
    <w:rsid w:val="00A51588"/>
    <w:rsid w:val="00A522F1"/>
    <w:rsid w:val="00A53CF7"/>
    <w:rsid w:val="00A56831"/>
    <w:rsid w:val="00A57516"/>
    <w:rsid w:val="00A60B3B"/>
    <w:rsid w:val="00A60CE7"/>
    <w:rsid w:val="00A61659"/>
    <w:rsid w:val="00A646BB"/>
    <w:rsid w:val="00A64761"/>
    <w:rsid w:val="00A677C4"/>
    <w:rsid w:val="00A67B09"/>
    <w:rsid w:val="00A67D96"/>
    <w:rsid w:val="00A67F0E"/>
    <w:rsid w:val="00A72890"/>
    <w:rsid w:val="00A73711"/>
    <w:rsid w:val="00A76001"/>
    <w:rsid w:val="00A81424"/>
    <w:rsid w:val="00A81D4A"/>
    <w:rsid w:val="00A87BEC"/>
    <w:rsid w:val="00A87CDC"/>
    <w:rsid w:val="00A94500"/>
    <w:rsid w:val="00AA0A9B"/>
    <w:rsid w:val="00AA0D9F"/>
    <w:rsid w:val="00AA44D7"/>
    <w:rsid w:val="00AA5DE4"/>
    <w:rsid w:val="00AA79A7"/>
    <w:rsid w:val="00AB319D"/>
    <w:rsid w:val="00AB374C"/>
    <w:rsid w:val="00AB40A5"/>
    <w:rsid w:val="00AB5701"/>
    <w:rsid w:val="00AB5DA7"/>
    <w:rsid w:val="00AB6295"/>
    <w:rsid w:val="00AC0CF5"/>
    <w:rsid w:val="00AC1A16"/>
    <w:rsid w:val="00AC29F1"/>
    <w:rsid w:val="00AC61C0"/>
    <w:rsid w:val="00AC631C"/>
    <w:rsid w:val="00AC6454"/>
    <w:rsid w:val="00AC72B5"/>
    <w:rsid w:val="00AD212A"/>
    <w:rsid w:val="00AD40F5"/>
    <w:rsid w:val="00AD4C56"/>
    <w:rsid w:val="00AD5434"/>
    <w:rsid w:val="00AD7EEF"/>
    <w:rsid w:val="00AE0F22"/>
    <w:rsid w:val="00AE42E2"/>
    <w:rsid w:val="00AE4E2F"/>
    <w:rsid w:val="00AF143E"/>
    <w:rsid w:val="00AF18D9"/>
    <w:rsid w:val="00AF37FB"/>
    <w:rsid w:val="00AF3BBD"/>
    <w:rsid w:val="00AF488C"/>
    <w:rsid w:val="00AF7885"/>
    <w:rsid w:val="00B00A7A"/>
    <w:rsid w:val="00B01F85"/>
    <w:rsid w:val="00B06003"/>
    <w:rsid w:val="00B13386"/>
    <w:rsid w:val="00B142F7"/>
    <w:rsid w:val="00B1593D"/>
    <w:rsid w:val="00B16404"/>
    <w:rsid w:val="00B24C1C"/>
    <w:rsid w:val="00B24C97"/>
    <w:rsid w:val="00B25636"/>
    <w:rsid w:val="00B27231"/>
    <w:rsid w:val="00B27343"/>
    <w:rsid w:val="00B33085"/>
    <w:rsid w:val="00B33793"/>
    <w:rsid w:val="00B35A36"/>
    <w:rsid w:val="00B35B69"/>
    <w:rsid w:val="00B36563"/>
    <w:rsid w:val="00B37408"/>
    <w:rsid w:val="00B37E2E"/>
    <w:rsid w:val="00B42158"/>
    <w:rsid w:val="00B431A9"/>
    <w:rsid w:val="00B433E6"/>
    <w:rsid w:val="00B44CE6"/>
    <w:rsid w:val="00B50A16"/>
    <w:rsid w:val="00B51D27"/>
    <w:rsid w:val="00B5655A"/>
    <w:rsid w:val="00B632AD"/>
    <w:rsid w:val="00B65890"/>
    <w:rsid w:val="00B66F9B"/>
    <w:rsid w:val="00B67871"/>
    <w:rsid w:val="00B71C46"/>
    <w:rsid w:val="00B75862"/>
    <w:rsid w:val="00B823FA"/>
    <w:rsid w:val="00B913AF"/>
    <w:rsid w:val="00B916EB"/>
    <w:rsid w:val="00B94758"/>
    <w:rsid w:val="00B961D5"/>
    <w:rsid w:val="00B9697B"/>
    <w:rsid w:val="00BA2413"/>
    <w:rsid w:val="00BA2570"/>
    <w:rsid w:val="00BA313B"/>
    <w:rsid w:val="00BA3D86"/>
    <w:rsid w:val="00BA4833"/>
    <w:rsid w:val="00BB316B"/>
    <w:rsid w:val="00BC0BE0"/>
    <w:rsid w:val="00BC2B4E"/>
    <w:rsid w:val="00BC2D3A"/>
    <w:rsid w:val="00BC4510"/>
    <w:rsid w:val="00BC6A6C"/>
    <w:rsid w:val="00BC757F"/>
    <w:rsid w:val="00BC7C73"/>
    <w:rsid w:val="00BD1A8D"/>
    <w:rsid w:val="00BD2083"/>
    <w:rsid w:val="00BD417D"/>
    <w:rsid w:val="00BD458D"/>
    <w:rsid w:val="00BD6671"/>
    <w:rsid w:val="00BD7838"/>
    <w:rsid w:val="00BD7C7A"/>
    <w:rsid w:val="00BE268E"/>
    <w:rsid w:val="00BE64F4"/>
    <w:rsid w:val="00BE77FF"/>
    <w:rsid w:val="00BF03F3"/>
    <w:rsid w:val="00BF3105"/>
    <w:rsid w:val="00BF4D6A"/>
    <w:rsid w:val="00BF653A"/>
    <w:rsid w:val="00BF6B17"/>
    <w:rsid w:val="00BF74AE"/>
    <w:rsid w:val="00C013DA"/>
    <w:rsid w:val="00C023A7"/>
    <w:rsid w:val="00C042F7"/>
    <w:rsid w:val="00C04AD5"/>
    <w:rsid w:val="00C05086"/>
    <w:rsid w:val="00C0516D"/>
    <w:rsid w:val="00C05246"/>
    <w:rsid w:val="00C12AA0"/>
    <w:rsid w:val="00C13F67"/>
    <w:rsid w:val="00C14B0F"/>
    <w:rsid w:val="00C2095A"/>
    <w:rsid w:val="00C233EF"/>
    <w:rsid w:val="00C27240"/>
    <w:rsid w:val="00C27523"/>
    <w:rsid w:val="00C27A2D"/>
    <w:rsid w:val="00C31007"/>
    <w:rsid w:val="00C444C0"/>
    <w:rsid w:val="00C44828"/>
    <w:rsid w:val="00C47891"/>
    <w:rsid w:val="00C47DA5"/>
    <w:rsid w:val="00C51437"/>
    <w:rsid w:val="00C517C7"/>
    <w:rsid w:val="00C535C2"/>
    <w:rsid w:val="00C5424D"/>
    <w:rsid w:val="00C5561F"/>
    <w:rsid w:val="00C5693E"/>
    <w:rsid w:val="00C60606"/>
    <w:rsid w:val="00C65388"/>
    <w:rsid w:val="00C7355D"/>
    <w:rsid w:val="00C739D4"/>
    <w:rsid w:val="00C74DB3"/>
    <w:rsid w:val="00C7623D"/>
    <w:rsid w:val="00C809D0"/>
    <w:rsid w:val="00C874A0"/>
    <w:rsid w:val="00C901A7"/>
    <w:rsid w:val="00C908E2"/>
    <w:rsid w:val="00C90A44"/>
    <w:rsid w:val="00C9397B"/>
    <w:rsid w:val="00C93E8D"/>
    <w:rsid w:val="00C9628C"/>
    <w:rsid w:val="00CA0D47"/>
    <w:rsid w:val="00CA1039"/>
    <w:rsid w:val="00CA1382"/>
    <w:rsid w:val="00CA2BC9"/>
    <w:rsid w:val="00CA3AF9"/>
    <w:rsid w:val="00CA738E"/>
    <w:rsid w:val="00CB048D"/>
    <w:rsid w:val="00CB0BD7"/>
    <w:rsid w:val="00CB1C0D"/>
    <w:rsid w:val="00CB2C8B"/>
    <w:rsid w:val="00CB618C"/>
    <w:rsid w:val="00CC0CF7"/>
    <w:rsid w:val="00CC24C0"/>
    <w:rsid w:val="00CC3C68"/>
    <w:rsid w:val="00CC719E"/>
    <w:rsid w:val="00CD0963"/>
    <w:rsid w:val="00CD1B7D"/>
    <w:rsid w:val="00CD3CFC"/>
    <w:rsid w:val="00CD4930"/>
    <w:rsid w:val="00CE45D2"/>
    <w:rsid w:val="00CE6238"/>
    <w:rsid w:val="00CF10F3"/>
    <w:rsid w:val="00CF51AF"/>
    <w:rsid w:val="00CF527B"/>
    <w:rsid w:val="00CF5A8C"/>
    <w:rsid w:val="00CF5C13"/>
    <w:rsid w:val="00D00405"/>
    <w:rsid w:val="00D01ABB"/>
    <w:rsid w:val="00D0443E"/>
    <w:rsid w:val="00D04AD8"/>
    <w:rsid w:val="00D105DB"/>
    <w:rsid w:val="00D10A14"/>
    <w:rsid w:val="00D1242B"/>
    <w:rsid w:val="00D13303"/>
    <w:rsid w:val="00D14CDC"/>
    <w:rsid w:val="00D15870"/>
    <w:rsid w:val="00D23293"/>
    <w:rsid w:val="00D248E3"/>
    <w:rsid w:val="00D2757E"/>
    <w:rsid w:val="00D31370"/>
    <w:rsid w:val="00D3667C"/>
    <w:rsid w:val="00D36C79"/>
    <w:rsid w:val="00D37362"/>
    <w:rsid w:val="00D415E7"/>
    <w:rsid w:val="00D41FFC"/>
    <w:rsid w:val="00D4553C"/>
    <w:rsid w:val="00D45794"/>
    <w:rsid w:val="00D463DE"/>
    <w:rsid w:val="00D51CFD"/>
    <w:rsid w:val="00D51F8E"/>
    <w:rsid w:val="00D528EB"/>
    <w:rsid w:val="00D542C2"/>
    <w:rsid w:val="00D54482"/>
    <w:rsid w:val="00D56702"/>
    <w:rsid w:val="00D56C69"/>
    <w:rsid w:val="00D609BB"/>
    <w:rsid w:val="00D619B5"/>
    <w:rsid w:val="00D62C94"/>
    <w:rsid w:val="00D634F5"/>
    <w:rsid w:val="00D67D90"/>
    <w:rsid w:val="00D7014D"/>
    <w:rsid w:val="00D72F6B"/>
    <w:rsid w:val="00D73717"/>
    <w:rsid w:val="00D75644"/>
    <w:rsid w:val="00D76B35"/>
    <w:rsid w:val="00D76D17"/>
    <w:rsid w:val="00D8053E"/>
    <w:rsid w:val="00D82273"/>
    <w:rsid w:val="00D832DD"/>
    <w:rsid w:val="00D87042"/>
    <w:rsid w:val="00D90E84"/>
    <w:rsid w:val="00D9173C"/>
    <w:rsid w:val="00D93346"/>
    <w:rsid w:val="00D94434"/>
    <w:rsid w:val="00DA425F"/>
    <w:rsid w:val="00DA4735"/>
    <w:rsid w:val="00DA4DBE"/>
    <w:rsid w:val="00DB23D0"/>
    <w:rsid w:val="00DB6407"/>
    <w:rsid w:val="00DC0871"/>
    <w:rsid w:val="00DC1E81"/>
    <w:rsid w:val="00DC32B8"/>
    <w:rsid w:val="00DD0F38"/>
    <w:rsid w:val="00DD239F"/>
    <w:rsid w:val="00DD70BF"/>
    <w:rsid w:val="00DD76E9"/>
    <w:rsid w:val="00DD78BE"/>
    <w:rsid w:val="00DE10E3"/>
    <w:rsid w:val="00DE1DDE"/>
    <w:rsid w:val="00DE369D"/>
    <w:rsid w:val="00DE4154"/>
    <w:rsid w:val="00DE4D91"/>
    <w:rsid w:val="00DE6FB0"/>
    <w:rsid w:val="00DF08A9"/>
    <w:rsid w:val="00DF179A"/>
    <w:rsid w:val="00DF1D88"/>
    <w:rsid w:val="00DF212E"/>
    <w:rsid w:val="00DF302C"/>
    <w:rsid w:val="00DF55D6"/>
    <w:rsid w:val="00DF5ECC"/>
    <w:rsid w:val="00E00BD5"/>
    <w:rsid w:val="00E01295"/>
    <w:rsid w:val="00E013EF"/>
    <w:rsid w:val="00E03611"/>
    <w:rsid w:val="00E03E52"/>
    <w:rsid w:val="00E04C51"/>
    <w:rsid w:val="00E07D93"/>
    <w:rsid w:val="00E13369"/>
    <w:rsid w:val="00E14EC2"/>
    <w:rsid w:val="00E15584"/>
    <w:rsid w:val="00E15FD6"/>
    <w:rsid w:val="00E1681D"/>
    <w:rsid w:val="00E177AC"/>
    <w:rsid w:val="00E17B55"/>
    <w:rsid w:val="00E17BE3"/>
    <w:rsid w:val="00E20F5A"/>
    <w:rsid w:val="00E21A3E"/>
    <w:rsid w:val="00E223CA"/>
    <w:rsid w:val="00E240BF"/>
    <w:rsid w:val="00E24150"/>
    <w:rsid w:val="00E24943"/>
    <w:rsid w:val="00E2544F"/>
    <w:rsid w:val="00E25ED0"/>
    <w:rsid w:val="00E269DC"/>
    <w:rsid w:val="00E26AC2"/>
    <w:rsid w:val="00E27988"/>
    <w:rsid w:val="00E27FE5"/>
    <w:rsid w:val="00E31E80"/>
    <w:rsid w:val="00E348F1"/>
    <w:rsid w:val="00E36710"/>
    <w:rsid w:val="00E42667"/>
    <w:rsid w:val="00E4329C"/>
    <w:rsid w:val="00E434F8"/>
    <w:rsid w:val="00E45EA4"/>
    <w:rsid w:val="00E46139"/>
    <w:rsid w:val="00E479C1"/>
    <w:rsid w:val="00E47A3A"/>
    <w:rsid w:val="00E513D9"/>
    <w:rsid w:val="00E53E76"/>
    <w:rsid w:val="00E5511B"/>
    <w:rsid w:val="00E56608"/>
    <w:rsid w:val="00E578A4"/>
    <w:rsid w:val="00E603E7"/>
    <w:rsid w:val="00E604A5"/>
    <w:rsid w:val="00E60949"/>
    <w:rsid w:val="00E61A92"/>
    <w:rsid w:val="00E620BC"/>
    <w:rsid w:val="00E63F6A"/>
    <w:rsid w:val="00E63FD5"/>
    <w:rsid w:val="00E66778"/>
    <w:rsid w:val="00E66FF1"/>
    <w:rsid w:val="00E67399"/>
    <w:rsid w:val="00E719D2"/>
    <w:rsid w:val="00E72404"/>
    <w:rsid w:val="00E731CE"/>
    <w:rsid w:val="00E75530"/>
    <w:rsid w:val="00E808AA"/>
    <w:rsid w:val="00E81B7F"/>
    <w:rsid w:val="00E85BBF"/>
    <w:rsid w:val="00E85DAD"/>
    <w:rsid w:val="00E87355"/>
    <w:rsid w:val="00E87C26"/>
    <w:rsid w:val="00E913EA"/>
    <w:rsid w:val="00E93E91"/>
    <w:rsid w:val="00E953A4"/>
    <w:rsid w:val="00EA04EE"/>
    <w:rsid w:val="00EA1AC4"/>
    <w:rsid w:val="00EA6441"/>
    <w:rsid w:val="00EA7D0A"/>
    <w:rsid w:val="00EB0B7B"/>
    <w:rsid w:val="00EB3471"/>
    <w:rsid w:val="00EB359C"/>
    <w:rsid w:val="00EB6A47"/>
    <w:rsid w:val="00EB707A"/>
    <w:rsid w:val="00EC06DC"/>
    <w:rsid w:val="00EC2433"/>
    <w:rsid w:val="00EC3A5E"/>
    <w:rsid w:val="00ED3C6E"/>
    <w:rsid w:val="00ED4045"/>
    <w:rsid w:val="00ED421E"/>
    <w:rsid w:val="00ED53A0"/>
    <w:rsid w:val="00ED5D07"/>
    <w:rsid w:val="00ED6AC8"/>
    <w:rsid w:val="00EE56BE"/>
    <w:rsid w:val="00EE586A"/>
    <w:rsid w:val="00EE5EC5"/>
    <w:rsid w:val="00EE7840"/>
    <w:rsid w:val="00EF2060"/>
    <w:rsid w:val="00EF3098"/>
    <w:rsid w:val="00EF44E8"/>
    <w:rsid w:val="00EF6D48"/>
    <w:rsid w:val="00F002DC"/>
    <w:rsid w:val="00F02FAC"/>
    <w:rsid w:val="00F03FD8"/>
    <w:rsid w:val="00F104A3"/>
    <w:rsid w:val="00F11ED8"/>
    <w:rsid w:val="00F12280"/>
    <w:rsid w:val="00F13BAB"/>
    <w:rsid w:val="00F14867"/>
    <w:rsid w:val="00F14CD9"/>
    <w:rsid w:val="00F17057"/>
    <w:rsid w:val="00F20951"/>
    <w:rsid w:val="00F25CE7"/>
    <w:rsid w:val="00F26354"/>
    <w:rsid w:val="00F275F8"/>
    <w:rsid w:val="00F31069"/>
    <w:rsid w:val="00F31CF9"/>
    <w:rsid w:val="00F36232"/>
    <w:rsid w:val="00F36557"/>
    <w:rsid w:val="00F409AE"/>
    <w:rsid w:val="00F40E3C"/>
    <w:rsid w:val="00F40F21"/>
    <w:rsid w:val="00F42F69"/>
    <w:rsid w:val="00F4325A"/>
    <w:rsid w:val="00F43E5E"/>
    <w:rsid w:val="00F4500C"/>
    <w:rsid w:val="00F4593F"/>
    <w:rsid w:val="00F47461"/>
    <w:rsid w:val="00F500F0"/>
    <w:rsid w:val="00F50537"/>
    <w:rsid w:val="00F51D46"/>
    <w:rsid w:val="00F554ED"/>
    <w:rsid w:val="00F55D33"/>
    <w:rsid w:val="00F6187E"/>
    <w:rsid w:val="00F619B0"/>
    <w:rsid w:val="00F70067"/>
    <w:rsid w:val="00F71791"/>
    <w:rsid w:val="00F72644"/>
    <w:rsid w:val="00F75733"/>
    <w:rsid w:val="00F82C11"/>
    <w:rsid w:val="00F82D28"/>
    <w:rsid w:val="00F846F2"/>
    <w:rsid w:val="00F93E80"/>
    <w:rsid w:val="00F94CDE"/>
    <w:rsid w:val="00F96D1D"/>
    <w:rsid w:val="00FA1087"/>
    <w:rsid w:val="00FA13A8"/>
    <w:rsid w:val="00FA15A4"/>
    <w:rsid w:val="00FA349E"/>
    <w:rsid w:val="00FA6E2F"/>
    <w:rsid w:val="00FB3214"/>
    <w:rsid w:val="00FC2591"/>
    <w:rsid w:val="00FC2D4E"/>
    <w:rsid w:val="00FC5C89"/>
    <w:rsid w:val="00FC748F"/>
    <w:rsid w:val="00FC749F"/>
    <w:rsid w:val="00FC7C48"/>
    <w:rsid w:val="00FD04AC"/>
    <w:rsid w:val="00FD5819"/>
    <w:rsid w:val="00FE12A0"/>
    <w:rsid w:val="00FE1C50"/>
    <w:rsid w:val="00FE2608"/>
    <w:rsid w:val="00FE2B28"/>
    <w:rsid w:val="00FE300D"/>
    <w:rsid w:val="00FE4495"/>
    <w:rsid w:val="00FF005D"/>
    <w:rsid w:val="00FF0870"/>
    <w:rsid w:val="00FF0AD2"/>
    <w:rsid w:val="00FF4384"/>
    <w:rsid w:val="00FF493B"/>
    <w:rsid w:val="00FF6290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7DC50DC-3EEF-4D59-9CE7-7A5B9029F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qFormat/>
    <w:rsid w:val="00BD2083"/>
    <w:pPr>
      <w:widowControl/>
      <w:spacing w:before="40" w:line="320" w:lineRule="atLeast"/>
      <w:outlineLvl w:val="0"/>
    </w:pPr>
    <w:rPr>
      <w:rFonts w:ascii="標楷體" w:eastAsia="標楷體" w:hAnsi="標楷體" w:hint="eastAsia"/>
      <w:b/>
      <w:bCs/>
      <w:color w:val="000000"/>
      <w:kern w:val="36"/>
      <w:sz w:val="28"/>
      <w:szCs w:val="28"/>
    </w:rPr>
  </w:style>
  <w:style w:type="paragraph" w:styleId="2">
    <w:name w:val="heading 2"/>
    <w:basedOn w:val="a"/>
    <w:qFormat/>
    <w:rsid w:val="00686F13"/>
    <w:pPr>
      <w:widowControl/>
      <w:spacing w:line="280" w:lineRule="atLeast"/>
      <w:outlineLvl w:val="1"/>
    </w:pPr>
    <w:rPr>
      <w:rFonts w:ascii="標楷體" w:eastAsia="標楷體" w:hAnsi="標楷體" w:cs="新細明體"/>
      <w:b/>
      <w:bCs/>
      <w:color w:val="000000"/>
      <w:kern w:val="0"/>
    </w:rPr>
  </w:style>
  <w:style w:type="paragraph" w:styleId="3">
    <w:name w:val="heading 3"/>
    <w:basedOn w:val="a"/>
    <w:qFormat/>
    <w:rsid w:val="005617B2"/>
    <w:pPr>
      <w:widowControl/>
      <w:spacing w:line="280" w:lineRule="atLeast"/>
      <w:ind w:left="480" w:hanging="480"/>
      <w:outlineLvl w:val="2"/>
    </w:pPr>
    <w:rPr>
      <w:rFonts w:ascii="標楷體" w:eastAsia="標楷體" w:hAnsi="標楷體" w:cs="新細明體"/>
      <w:color w:val="000000"/>
      <w:kern w:val="0"/>
    </w:rPr>
  </w:style>
  <w:style w:type="paragraph" w:styleId="4">
    <w:name w:val="heading 4"/>
    <w:basedOn w:val="a"/>
    <w:link w:val="40"/>
    <w:qFormat/>
    <w:rsid w:val="00093358"/>
    <w:pPr>
      <w:widowControl/>
      <w:spacing w:line="280" w:lineRule="atLeast"/>
      <w:ind w:left="480" w:hanging="240"/>
      <w:outlineLvl w:val="3"/>
    </w:pPr>
    <w:rPr>
      <w:rFonts w:ascii="標楷體" w:eastAsia="標楷體" w:hAnsi="標楷體" w:cs="新細明體"/>
      <w:color w:val="000000"/>
      <w:kern w:val="0"/>
    </w:rPr>
  </w:style>
  <w:style w:type="paragraph" w:styleId="5">
    <w:name w:val="heading 5"/>
    <w:basedOn w:val="a"/>
    <w:next w:val="a"/>
    <w:qFormat/>
    <w:rsid w:val="007A50F8"/>
    <w:pPr>
      <w:keepNext/>
      <w:spacing w:line="720" w:lineRule="auto"/>
      <w:ind w:leftChars="200" w:left="200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qFormat/>
    <w:rsid w:val="007130D9"/>
    <w:pPr>
      <w:keepNext/>
      <w:spacing w:line="720" w:lineRule="auto"/>
      <w:ind w:leftChars="200" w:left="200"/>
      <w:outlineLvl w:val="5"/>
    </w:pPr>
    <w:rPr>
      <w:rFonts w:ascii="Arial" w:hAnsi="Arial"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40">
    <w:name w:val="標題 4 字元"/>
    <w:link w:val="4"/>
    <w:rsid w:val="00555FE9"/>
    <w:rPr>
      <w:rFonts w:ascii="標楷體" w:eastAsia="標楷體" w:hAnsi="標楷體" w:cs="新細明體"/>
      <w:color w:val="000000"/>
      <w:sz w:val="24"/>
      <w:szCs w:val="24"/>
      <w:lang w:val="en-US" w:eastAsia="zh-TW" w:bidi="ar-SA"/>
    </w:rPr>
  </w:style>
  <w:style w:type="paragraph" w:customStyle="1" w:styleId="-d">
    <w:name w:val="內文-d"/>
    <w:basedOn w:val="a"/>
    <w:rsid w:val="00D41FFC"/>
    <w:pPr>
      <w:adjustRightInd w:val="0"/>
      <w:jc w:val="both"/>
      <w:textAlignment w:val="baseline"/>
    </w:pPr>
    <w:rPr>
      <w:rFonts w:ascii="華康儷楷書" w:eastAsia="華康儷楷書"/>
      <w:kern w:val="0"/>
      <w:szCs w:val="20"/>
    </w:rPr>
  </w:style>
  <w:style w:type="paragraph" w:styleId="Web">
    <w:name w:val="Normal (Web)"/>
    <w:basedOn w:val="a"/>
    <w:rsid w:val="0079106C"/>
    <w:pPr>
      <w:widowControl/>
      <w:spacing w:after="20" w:line="280" w:lineRule="atLeast"/>
    </w:pPr>
    <w:rPr>
      <w:rFonts w:ascii="新細明體" w:hint="eastAsia"/>
      <w:kern w:val="0"/>
    </w:rPr>
  </w:style>
  <w:style w:type="paragraph" w:customStyle="1" w:styleId="head1">
    <w:name w:val="head1"/>
    <w:basedOn w:val="a"/>
    <w:rsid w:val="00E4329C"/>
    <w:pPr>
      <w:adjustRightInd w:val="0"/>
      <w:spacing w:line="360" w:lineRule="atLeast"/>
      <w:textAlignment w:val="baseline"/>
    </w:pPr>
    <w:rPr>
      <w:rFonts w:ascii="研澤仿宋體" w:eastAsia="研澤仿宋體"/>
      <w:b/>
      <w:bCs/>
      <w:kern w:val="0"/>
      <w:sz w:val="32"/>
      <w:szCs w:val="32"/>
    </w:rPr>
  </w:style>
  <w:style w:type="paragraph" w:styleId="a3">
    <w:name w:val="header"/>
    <w:basedOn w:val="a"/>
    <w:rsid w:val="00E432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E432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E4329C"/>
  </w:style>
  <w:style w:type="paragraph" w:styleId="20">
    <w:name w:val="Body Text 2"/>
    <w:basedOn w:val="a"/>
    <w:rsid w:val="003D61DD"/>
    <w:pPr>
      <w:spacing w:after="120" w:line="480" w:lineRule="auto"/>
    </w:pPr>
  </w:style>
  <w:style w:type="paragraph" w:styleId="a6">
    <w:name w:val="Body Text"/>
    <w:basedOn w:val="a"/>
    <w:rsid w:val="007466DC"/>
    <w:pPr>
      <w:spacing w:after="120"/>
    </w:pPr>
  </w:style>
  <w:style w:type="paragraph" w:customStyle="1" w:styleId="sh412">
    <w:name w:val="sh4_12"/>
    <w:basedOn w:val="a"/>
    <w:rsid w:val="00187160"/>
    <w:pPr>
      <w:widowControl/>
      <w:spacing w:line="280" w:lineRule="atLeast"/>
      <w:ind w:left="240" w:hanging="240"/>
    </w:pPr>
    <w:rPr>
      <w:rFonts w:ascii="標楷體" w:eastAsia="標楷體" w:hAnsi="標楷體" w:cs="新細明體"/>
      <w:color w:val="000000"/>
      <w:kern w:val="0"/>
    </w:rPr>
  </w:style>
  <w:style w:type="table" w:styleId="a7">
    <w:name w:val="Table Grid"/>
    <w:basedOn w:val="a1"/>
    <w:rsid w:val="00B9475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Theme"/>
    <w:basedOn w:val="a1"/>
    <w:rsid w:val="00FC748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0">
    <w:name w:val="toc 1"/>
    <w:basedOn w:val="a"/>
    <w:next w:val="a"/>
    <w:autoRedefine/>
    <w:uiPriority w:val="39"/>
    <w:rsid w:val="00232D5D"/>
    <w:pPr>
      <w:tabs>
        <w:tab w:val="right" w:leader="dot" w:pos="10478"/>
      </w:tabs>
    </w:pPr>
    <w:rPr>
      <w:rFonts w:ascii="標楷體" w:eastAsia="標楷體" w:hAnsi="標楷體" w:cs="細明體"/>
      <w:b/>
      <w:noProof/>
    </w:rPr>
  </w:style>
  <w:style w:type="character" w:styleId="a9">
    <w:name w:val="Hyperlink"/>
    <w:uiPriority w:val="99"/>
    <w:rsid w:val="000877C8"/>
    <w:rPr>
      <w:color w:val="0000FF"/>
      <w:u w:val="single"/>
    </w:rPr>
  </w:style>
  <w:style w:type="paragraph" w:styleId="aa">
    <w:name w:val="Plain Text"/>
    <w:basedOn w:val="a"/>
    <w:rsid w:val="00B67871"/>
    <w:rPr>
      <w:rFonts w:ascii="細明體" w:eastAsia="細明體" w:hAnsi="Courier New" w:cs="Courier New"/>
    </w:rPr>
  </w:style>
  <w:style w:type="paragraph" w:styleId="21">
    <w:name w:val="toc 2"/>
    <w:basedOn w:val="a"/>
    <w:next w:val="a"/>
    <w:autoRedefine/>
    <w:uiPriority w:val="39"/>
    <w:rsid w:val="00B632AD"/>
    <w:pPr>
      <w:ind w:leftChars="200" w:left="480"/>
    </w:pPr>
  </w:style>
  <w:style w:type="paragraph" w:customStyle="1" w:styleId="sh49">
    <w:name w:val="sh4_9"/>
    <w:basedOn w:val="a"/>
    <w:rsid w:val="00936157"/>
    <w:pPr>
      <w:widowControl/>
      <w:spacing w:line="240" w:lineRule="atLeast"/>
      <w:ind w:left="180" w:hanging="180"/>
    </w:pPr>
    <w:rPr>
      <w:rFonts w:ascii="標楷體" w:eastAsia="標楷體" w:hAnsi="標楷體" w:cs="新細明體"/>
      <w:color w:val="000000"/>
      <w:kern w:val="0"/>
      <w:sz w:val="18"/>
      <w:szCs w:val="18"/>
    </w:rPr>
  </w:style>
  <w:style w:type="character" w:styleId="ab">
    <w:name w:val="annotation reference"/>
    <w:semiHidden/>
    <w:rsid w:val="00231015"/>
    <w:rPr>
      <w:sz w:val="18"/>
      <w:szCs w:val="18"/>
    </w:rPr>
  </w:style>
  <w:style w:type="paragraph" w:styleId="ac">
    <w:name w:val="annotation text"/>
    <w:basedOn w:val="a"/>
    <w:semiHidden/>
    <w:rsid w:val="00231015"/>
  </w:style>
  <w:style w:type="paragraph" w:styleId="ad">
    <w:name w:val="annotation subject"/>
    <w:basedOn w:val="ac"/>
    <w:next w:val="ac"/>
    <w:semiHidden/>
    <w:rsid w:val="00231015"/>
    <w:rPr>
      <w:b/>
      <w:bCs/>
    </w:rPr>
  </w:style>
  <w:style w:type="paragraph" w:styleId="ae">
    <w:name w:val="Balloon Text"/>
    <w:basedOn w:val="a"/>
    <w:semiHidden/>
    <w:rsid w:val="00231015"/>
    <w:rPr>
      <w:rFonts w:ascii="Arial" w:hAnsi="Arial"/>
      <w:sz w:val="18"/>
      <w:szCs w:val="18"/>
    </w:rPr>
  </w:style>
  <w:style w:type="paragraph" w:styleId="af">
    <w:name w:val="Body Text Indent"/>
    <w:basedOn w:val="a"/>
    <w:rsid w:val="00856C27"/>
    <w:pPr>
      <w:spacing w:after="120"/>
      <w:ind w:leftChars="200" w:left="480"/>
    </w:pPr>
  </w:style>
  <w:style w:type="paragraph" w:styleId="60">
    <w:name w:val="toc 6"/>
    <w:basedOn w:val="a"/>
    <w:next w:val="a"/>
    <w:autoRedefine/>
    <w:uiPriority w:val="39"/>
    <w:rsid w:val="00B37408"/>
    <w:pPr>
      <w:ind w:leftChars="1000" w:left="2400"/>
    </w:pPr>
  </w:style>
  <w:style w:type="paragraph" w:styleId="30">
    <w:name w:val="toc 3"/>
    <w:basedOn w:val="a"/>
    <w:next w:val="a"/>
    <w:autoRedefine/>
    <w:uiPriority w:val="39"/>
    <w:rsid w:val="00B37408"/>
    <w:pPr>
      <w:ind w:leftChars="400" w:left="960"/>
    </w:pPr>
  </w:style>
  <w:style w:type="paragraph" w:styleId="41">
    <w:name w:val="toc 4"/>
    <w:basedOn w:val="a"/>
    <w:next w:val="a"/>
    <w:autoRedefine/>
    <w:uiPriority w:val="39"/>
    <w:rsid w:val="00B37408"/>
    <w:pPr>
      <w:ind w:leftChars="600" w:left="1440"/>
    </w:pPr>
  </w:style>
  <w:style w:type="paragraph" w:styleId="50">
    <w:name w:val="toc 5"/>
    <w:basedOn w:val="a"/>
    <w:next w:val="a"/>
    <w:autoRedefine/>
    <w:uiPriority w:val="39"/>
    <w:unhideWhenUsed/>
    <w:rsid w:val="0028788D"/>
    <w:pPr>
      <w:spacing w:after="160" w:line="278" w:lineRule="auto"/>
      <w:ind w:leftChars="800" w:left="1920"/>
    </w:pPr>
    <w:rPr>
      <w:rFonts w:ascii="Aptos" w:hAnsi="Aptos"/>
    </w:rPr>
  </w:style>
  <w:style w:type="paragraph" w:styleId="7">
    <w:name w:val="toc 7"/>
    <w:basedOn w:val="a"/>
    <w:next w:val="a"/>
    <w:autoRedefine/>
    <w:uiPriority w:val="39"/>
    <w:unhideWhenUsed/>
    <w:rsid w:val="0028788D"/>
    <w:pPr>
      <w:spacing w:after="160" w:line="278" w:lineRule="auto"/>
      <w:ind w:leftChars="1200" w:left="2880"/>
    </w:pPr>
    <w:rPr>
      <w:rFonts w:ascii="Aptos" w:hAnsi="Aptos"/>
    </w:rPr>
  </w:style>
  <w:style w:type="paragraph" w:styleId="8">
    <w:name w:val="toc 8"/>
    <w:basedOn w:val="a"/>
    <w:next w:val="a"/>
    <w:autoRedefine/>
    <w:uiPriority w:val="39"/>
    <w:unhideWhenUsed/>
    <w:rsid w:val="0028788D"/>
    <w:pPr>
      <w:spacing w:after="160" w:line="278" w:lineRule="auto"/>
      <w:ind w:leftChars="1400" w:left="3360"/>
    </w:pPr>
    <w:rPr>
      <w:rFonts w:ascii="Aptos" w:hAnsi="Aptos"/>
    </w:rPr>
  </w:style>
  <w:style w:type="paragraph" w:styleId="9">
    <w:name w:val="toc 9"/>
    <w:basedOn w:val="a"/>
    <w:next w:val="a"/>
    <w:autoRedefine/>
    <w:uiPriority w:val="39"/>
    <w:unhideWhenUsed/>
    <w:rsid w:val="0028788D"/>
    <w:pPr>
      <w:spacing w:after="160" w:line="278" w:lineRule="auto"/>
      <w:ind w:leftChars="1600" w:left="3840"/>
    </w:pPr>
    <w:rPr>
      <w:rFonts w:ascii="Aptos" w:hAnsi="Aptos"/>
    </w:rPr>
  </w:style>
  <w:style w:type="character" w:customStyle="1" w:styleId="af0">
    <w:name w:val="未解析的提及"/>
    <w:uiPriority w:val="99"/>
    <w:semiHidden/>
    <w:unhideWhenUsed/>
    <w:rsid w:val="002878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fontTable" Target="fontTable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eorge\Application%20Data\Microsoft\Templates\&#27161;&#28310;&#25991;&#20214;&#26684;&#24335;-&#31354;&#30333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9C582-3FA1-4E59-8AA0-5A9EC9A57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標準文件格式-空白.dot</Template>
  <TotalTime>0</TotalTime>
  <Pages>68</Pages>
  <Words>1158</Words>
  <Characters>6603</Characters>
  <Application>Microsoft Office Word</Application>
  <DocSecurity>0</DocSecurity>
  <Lines>55</Lines>
  <Paragraphs>15</Paragraphs>
  <ScaleCrop>false</ScaleCrop>
  <Company>fs</Company>
  <LinksUpToDate>false</LinksUpToDate>
  <CharactersWithSpaces>7746</CharactersWithSpaces>
  <SharedDoc>false</SharedDoc>
  <HLinks>
    <vt:vector size="126" baseType="variant">
      <vt:variant>
        <vt:i4>1114170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_Toc230797157</vt:lpwstr>
      </vt:variant>
      <vt:variant>
        <vt:i4>1048634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_Toc230797148</vt:lpwstr>
      </vt:variant>
      <vt:variant>
        <vt:i4>1048634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_Toc230797147</vt:lpwstr>
      </vt:variant>
      <vt:variant>
        <vt:i4>1048634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_Toc230797146</vt:lpwstr>
      </vt:variant>
      <vt:variant>
        <vt:i4>1048634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_Toc230797145</vt:lpwstr>
      </vt:variant>
      <vt:variant>
        <vt:i4>1048634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_Toc230797144</vt:lpwstr>
      </vt:variant>
      <vt:variant>
        <vt:i4>1048634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_Toc230797143</vt:lpwstr>
      </vt:variant>
      <vt:variant>
        <vt:i4>1048634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_Toc230797142</vt:lpwstr>
      </vt:variant>
      <vt:variant>
        <vt:i4>1048634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_Toc230797141</vt:lpwstr>
      </vt:variant>
      <vt:variant>
        <vt:i4>1048634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_Toc230797140</vt:lpwstr>
      </vt:variant>
      <vt:variant>
        <vt:i4>1507386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_Toc230797139</vt:lpwstr>
      </vt:variant>
      <vt:variant>
        <vt:i4>1507386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_Toc230797138</vt:lpwstr>
      </vt:variant>
      <vt:variant>
        <vt:i4>1507386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_Toc230797137</vt:lpwstr>
      </vt:variant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_Toc230797136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_Toc230797135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_Toc230797134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_Toc230797133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_Toc230797132</vt:lpwstr>
      </vt:variant>
      <vt:variant>
        <vt:i4>1507386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_Toc230797131</vt:lpwstr>
      </vt:variant>
      <vt:variant>
        <vt:i4>1507386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_Toc230797130</vt:lpwstr>
      </vt:variant>
      <vt:variant>
        <vt:i4>1441850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_Toc230797129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艾富資訊股份有限公司</dc:title>
  <dc:subject/>
  <dc:creator>george</dc:creator>
  <cp:keywords/>
  <dc:description/>
  <cp:lastModifiedBy>USER</cp:lastModifiedBy>
  <cp:revision>2</cp:revision>
  <cp:lastPrinted>2007-01-09T09:15:00Z</cp:lastPrinted>
  <dcterms:created xsi:type="dcterms:W3CDTF">2026-06-17T01:10:00Z</dcterms:created>
  <dcterms:modified xsi:type="dcterms:W3CDTF">2026-06-17T01:10:00Z</dcterms:modified>
</cp:coreProperties>
</file>